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A7E" w:rsidRPr="008471BB" w:rsidRDefault="00944A7E" w:rsidP="00B24BF0">
      <w:pPr>
        <w:widowControl/>
        <w:spacing w:before="108" w:after="108" w:line="240" w:lineRule="atLeast"/>
        <w:jc w:val="center"/>
        <w:outlineLvl w:val="0"/>
        <w:rPr>
          <w:bCs/>
          <w:color w:val="auto"/>
          <w:sz w:val="24"/>
          <w:szCs w:val="24"/>
        </w:rPr>
      </w:pPr>
      <w:r>
        <w:rPr>
          <w:bCs/>
          <w:color w:val="auto"/>
          <w:sz w:val="24"/>
          <w:szCs w:val="24"/>
        </w:rPr>
        <w:t xml:space="preserve">                                                                              </w:t>
      </w:r>
      <w:r w:rsidRPr="008471BB">
        <w:rPr>
          <w:bCs/>
          <w:color w:val="auto"/>
          <w:sz w:val="24"/>
          <w:szCs w:val="24"/>
        </w:rPr>
        <w:t>Главе Зубово-Полянского</w:t>
      </w:r>
      <w:r>
        <w:rPr>
          <w:bCs/>
          <w:color w:val="auto"/>
          <w:sz w:val="24"/>
          <w:szCs w:val="24"/>
        </w:rPr>
        <w:t xml:space="preserve"> муниципального</w:t>
      </w:r>
    </w:p>
    <w:p w:rsidR="00944A7E" w:rsidRPr="008471BB" w:rsidRDefault="00944A7E" w:rsidP="008471BB">
      <w:pPr>
        <w:widowControl/>
        <w:spacing w:before="108" w:after="108" w:line="240" w:lineRule="atLeast"/>
        <w:jc w:val="both"/>
        <w:outlineLvl w:val="0"/>
        <w:rPr>
          <w:bCs/>
          <w:color w:val="auto"/>
          <w:sz w:val="24"/>
          <w:szCs w:val="24"/>
        </w:rPr>
      </w:pPr>
      <w:r w:rsidRPr="008471BB">
        <w:rPr>
          <w:bCs/>
          <w:color w:val="auto"/>
          <w:sz w:val="24"/>
          <w:szCs w:val="24"/>
        </w:rPr>
        <w:t xml:space="preserve">                                                                                района Республики Мордовия</w:t>
      </w:r>
    </w:p>
    <w:p w:rsidR="00944A7E" w:rsidRDefault="00944A7E" w:rsidP="008471BB">
      <w:pPr>
        <w:widowControl/>
        <w:spacing w:before="108" w:after="108" w:line="240" w:lineRule="atLeast"/>
        <w:jc w:val="both"/>
        <w:outlineLvl w:val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 xml:space="preserve">                                                                                _____________________________________</w:t>
      </w:r>
    </w:p>
    <w:p w:rsidR="00944A7E" w:rsidRDefault="00944A7E" w:rsidP="008471BB">
      <w:pPr>
        <w:widowControl/>
        <w:spacing w:before="108" w:after="108" w:line="240" w:lineRule="atLeast"/>
        <w:jc w:val="both"/>
        <w:outlineLvl w:val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 xml:space="preserve">                                                                                _____________________________________</w:t>
      </w:r>
    </w:p>
    <w:p w:rsidR="00944A7E" w:rsidRDefault="00944A7E" w:rsidP="008471BB">
      <w:pPr>
        <w:widowControl/>
        <w:spacing w:before="108" w:after="108" w:line="240" w:lineRule="atLeast"/>
        <w:jc w:val="both"/>
        <w:outlineLvl w:val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 xml:space="preserve">                                                                                </w:t>
      </w:r>
    </w:p>
    <w:p w:rsidR="00944A7E" w:rsidRDefault="00944A7E" w:rsidP="00B24BF0">
      <w:pPr>
        <w:widowControl/>
        <w:spacing w:before="108" w:after="108" w:line="240" w:lineRule="atLeast"/>
        <w:jc w:val="center"/>
        <w:outlineLvl w:val="0"/>
        <w:rPr>
          <w:b/>
          <w:bCs/>
          <w:color w:val="auto"/>
          <w:sz w:val="24"/>
          <w:szCs w:val="24"/>
        </w:rPr>
      </w:pPr>
    </w:p>
    <w:p w:rsidR="00944A7E" w:rsidRPr="008471BB" w:rsidRDefault="00944A7E" w:rsidP="00B24BF0">
      <w:pPr>
        <w:widowControl/>
        <w:spacing w:before="108" w:after="108" w:line="240" w:lineRule="atLeast"/>
        <w:jc w:val="center"/>
        <w:outlineLvl w:val="0"/>
        <w:rPr>
          <w:bCs/>
          <w:color w:val="auto"/>
          <w:sz w:val="24"/>
          <w:szCs w:val="24"/>
        </w:rPr>
      </w:pPr>
      <w:r w:rsidRPr="008471BB">
        <w:rPr>
          <w:bCs/>
          <w:color w:val="auto"/>
          <w:sz w:val="24"/>
          <w:szCs w:val="24"/>
        </w:rPr>
        <w:t>заявление</w:t>
      </w:r>
    </w:p>
    <w:p w:rsidR="00944A7E" w:rsidRDefault="00944A7E" w:rsidP="00B24BF0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944A7E" w:rsidRDefault="00944A7E" w:rsidP="00B24BF0">
      <w:pPr>
        <w:widowControl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Заявитель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44A7E" w:rsidRDefault="00944A7E" w:rsidP="00B24BF0">
      <w:pPr>
        <w:widowControl/>
        <w:jc w:val="both"/>
        <w:rPr>
          <w:color w:val="auto"/>
          <w:sz w:val="18"/>
          <w:szCs w:val="18"/>
        </w:rPr>
      </w:pPr>
      <w:r>
        <w:rPr>
          <w:color w:val="auto"/>
          <w:sz w:val="24"/>
          <w:szCs w:val="24"/>
        </w:rPr>
        <w:t xml:space="preserve">   </w:t>
      </w:r>
      <w:r>
        <w:rPr>
          <w:color w:val="auto"/>
          <w:sz w:val="18"/>
          <w:szCs w:val="18"/>
        </w:rPr>
        <w:t>( ФИО и паспортные данные физического лица,  ФИО, паспортные данные, учредительные документы индивидуального предпринимателя,   наименование юридического лица и его учредительные документы)</w:t>
      </w:r>
    </w:p>
    <w:p w:rsidR="00944A7E" w:rsidRDefault="00944A7E" w:rsidP="00B24BF0">
      <w:pPr>
        <w:spacing w:line="360" w:lineRule="auto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принимая   решение   об участии в</w:t>
      </w:r>
      <w:r>
        <w:rPr>
          <w:b/>
          <w:bCs/>
          <w:color w:val="auto"/>
          <w:sz w:val="24"/>
          <w:szCs w:val="24"/>
        </w:rPr>
        <w:t xml:space="preserve"> </w:t>
      </w:r>
      <w:r>
        <w:rPr>
          <w:bCs/>
          <w:color w:val="auto"/>
          <w:sz w:val="24"/>
          <w:szCs w:val="24"/>
        </w:rPr>
        <w:t>открытом, по составу участников,</w:t>
      </w:r>
      <w:r>
        <w:rPr>
          <w:b/>
          <w:bCs/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аукционе </w:t>
      </w:r>
      <w:r>
        <w:rPr>
          <w:sz w:val="24"/>
          <w:szCs w:val="24"/>
        </w:rPr>
        <w:t>по продаже земельного участка  находящегося в не разграниченной государственной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sz w:val="24"/>
          <w:szCs w:val="24"/>
        </w:rPr>
        <w:t>собственности,</w:t>
      </w:r>
      <w:r>
        <w:rPr>
          <w:b/>
          <w:bCs/>
          <w:color w:val="auto"/>
          <w:sz w:val="22"/>
          <w:szCs w:val="22"/>
        </w:rPr>
        <w:t xml:space="preserve"> </w:t>
      </w:r>
      <w:r>
        <w:rPr>
          <w:sz w:val="24"/>
          <w:szCs w:val="24"/>
          <w:shd w:val="clear" w:color="auto" w:fill="FFFFFF"/>
        </w:rPr>
        <w:t>из земель населенных пунктов, площадью ________ кв.м., местоположение: Республика Мордовия, Зубово-Полянский район, _____________________________________, с кадастровым номером _____________________, с видом разрешенного использованием: для ________________________________________________________________</w:t>
      </w:r>
      <w:r>
        <w:rPr>
          <w:color w:val="auto"/>
          <w:sz w:val="24"/>
          <w:szCs w:val="24"/>
        </w:rPr>
        <w:t>:</w:t>
      </w:r>
    </w:p>
    <w:p w:rsidR="00944A7E" w:rsidRDefault="00944A7E" w:rsidP="00B24BF0">
      <w:pPr>
        <w:widowControl/>
        <w:spacing w:line="360" w:lineRule="auto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1)  соблюдать  условия  аукциона,  содержащиеся в информационном  сообщении  о проведении  аукциона опубликованном на официальном сайте Российской Федерации для размещения информации о проведении торгов  от ________________________.</w:t>
      </w:r>
    </w:p>
    <w:p w:rsidR="00944A7E" w:rsidRDefault="00944A7E" w:rsidP="00B24BF0">
      <w:pPr>
        <w:widowControl/>
        <w:spacing w:line="360" w:lineRule="auto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2)  в   случае   признания   победителем  аукциона заключить с Организатором аукциона  договор   купли-продажи  не  позднее  5  дней  после утверждения  протокола   подведения  итогов  аукциона.</w:t>
      </w:r>
    </w:p>
    <w:p w:rsidR="00944A7E" w:rsidRDefault="00944A7E" w:rsidP="00B24BF0">
      <w:pPr>
        <w:widowControl/>
        <w:spacing w:line="360" w:lineRule="auto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3) приложить ксерокопии страниц паспорта (фото, прописка), а КФХ, юридическим лицам и индивидуальным предпринимателям дополнительно приложить копии учредительных документов.</w:t>
      </w:r>
    </w:p>
    <w:p w:rsidR="00944A7E" w:rsidRDefault="00944A7E" w:rsidP="00B24BF0">
      <w:pPr>
        <w:widowControl/>
        <w:spacing w:line="360" w:lineRule="auto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Адрес и банковские реквизиты Претендента</w:t>
      </w:r>
      <w:r>
        <w:rPr>
          <w:color w:val="auto"/>
          <w:sz w:val="22"/>
          <w:szCs w:val="22"/>
        </w:rPr>
        <w:t>:__</w:t>
      </w:r>
      <w:r>
        <w:rPr>
          <w:color w:val="auto"/>
          <w:sz w:val="24"/>
          <w:szCs w:val="24"/>
        </w:rPr>
        <w:t>____________________________________</w:t>
      </w:r>
    </w:p>
    <w:p w:rsidR="00944A7E" w:rsidRDefault="00944A7E" w:rsidP="00B24BF0">
      <w:pPr>
        <w:widowControl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44A7E" w:rsidRDefault="00944A7E" w:rsidP="00B24BF0">
      <w:pPr>
        <w:widowControl/>
        <w:jc w:val="both"/>
        <w:rPr>
          <w:color w:val="auto"/>
          <w:sz w:val="24"/>
          <w:szCs w:val="24"/>
        </w:rPr>
      </w:pPr>
    </w:p>
    <w:p w:rsidR="00944A7E" w:rsidRDefault="00944A7E" w:rsidP="00B24BF0">
      <w:pPr>
        <w:widowControl/>
        <w:jc w:val="both"/>
        <w:rPr>
          <w:color w:val="auto"/>
          <w:sz w:val="24"/>
          <w:szCs w:val="24"/>
        </w:rPr>
      </w:pPr>
    </w:p>
    <w:p w:rsidR="00944A7E" w:rsidRDefault="00944A7E" w:rsidP="00141012">
      <w:pPr>
        <w:widowControl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"__"_______________2017г.                                                                ______________________</w:t>
      </w:r>
    </w:p>
    <w:p w:rsidR="00944A7E" w:rsidRDefault="00944A7E" w:rsidP="00B24BF0">
      <w:pPr>
        <w:widowControl/>
        <w:jc w:val="center"/>
        <w:rPr>
          <w:color w:val="auto"/>
        </w:rPr>
      </w:pPr>
      <w:r>
        <w:rPr>
          <w:color w:val="auto"/>
        </w:rPr>
        <w:t xml:space="preserve">                                                                                                                                      подпись (печать) Претендента</w:t>
      </w:r>
    </w:p>
    <w:p w:rsidR="00944A7E" w:rsidRDefault="00944A7E" w:rsidP="00B24BF0">
      <w:pPr>
        <w:widowControl/>
        <w:jc w:val="both"/>
        <w:rPr>
          <w:color w:val="auto"/>
          <w:sz w:val="24"/>
          <w:szCs w:val="24"/>
        </w:rPr>
      </w:pPr>
    </w:p>
    <w:p w:rsidR="00944A7E" w:rsidRDefault="00944A7E" w:rsidP="00B24BF0">
      <w:pPr>
        <w:widowControl/>
        <w:jc w:val="both"/>
        <w:rPr>
          <w:color w:val="auto"/>
          <w:sz w:val="24"/>
          <w:szCs w:val="24"/>
        </w:rPr>
      </w:pPr>
    </w:p>
    <w:p w:rsidR="00944A7E" w:rsidRDefault="00944A7E" w:rsidP="00B24BF0"/>
    <w:sectPr w:rsidR="00944A7E" w:rsidSect="008471BB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50FA"/>
    <w:rsid w:val="000504CE"/>
    <w:rsid w:val="000A01C2"/>
    <w:rsid w:val="000B33F8"/>
    <w:rsid w:val="000D2B44"/>
    <w:rsid w:val="00112142"/>
    <w:rsid w:val="00141012"/>
    <w:rsid w:val="001656EB"/>
    <w:rsid w:val="00191C5E"/>
    <w:rsid w:val="00226B18"/>
    <w:rsid w:val="00281940"/>
    <w:rsid w:val="0028567D"/>
    <w:rsid w:val="002A644C"/>
    <w:rsid w:val="002E29CA"/>
    <w:rsid w:val="003100A8"/>
    <w:rsid w:val="00343C8A"/>
    <w:rsid w:val="003C2157"/>
    <w:rsid w:val="004372DC"/>
    <w:rsid w:val="004C47B6"/>
    <w:rsid w:val="00514AEA"/>
    <w:rsid w:val="00566750"/>
    <w:rsid w:val="00590FCB"/>
    <w:rsid w:val="005C5A87"/>
    <w:rsid w:val="005F11B6"/>
    <w:rsid w:val="00605591"/>
    <w:rsid w:val="00632456"/>
    <w:rsid w:val="00642058"/>
    <w:rsid w:val="006641F8"/>
    <w:rsid w:val="00680D2B"/>
    <w:rsid w:val="0068273B"/>
    <w:rsid w:val="006A7CEA"/>
    <w:rsid w:val="00700B47"/>
    <w:rsid w:val="00733F56"/>
    <w:rsid w:val="00752F12"/>
    <w:rsid w:val="007D4AC9"/>
    <w:rsid w:val="007E33B7"/>
    <w:rsid w:val="007F4271"/>
    <w:rsid w:val="00821F26"/>
    <w:rsid w:val="0082227B"/>
    <w:rsid w:val="008471BB"/>
    <w:rsid w:val="008544F1"/>
    <w:rsid w:val="00866F58"/>
    <w:rsid w:val="00886568"/>
    <w:rsid w:val="008A42A6"/>
    <w:rsid w:val="008C3B57"/>
    <w:rsid w:val="008D72BD"/>
    <w:rsid w:val="00924401"/>
    <w:rsid w:val="009432F9"/>
    <w:rsid w:val="00944A7E"/>
    <w:rsid w:val="00944D16"/>
    <w:rsid w:val="009634AD"/>
    <w:rsid w:val="00982542"/>
    <w:rsid w:val="009B1BEC"/>
    <w:rsid w:val="009E7F8A"/>
    <w:rsid w:val="00A05C4C"/>
    <w:rsid w:val="00A20B75"/>
    <w:rsid w:val="00A213EB"/>
    <w:rsid w:val="00A4667B"/>
    <w:rsid w:val="00B119C8"/>
    <w:rsid w:val="00B24BF0"/>
    <w:rsid w:val="00B979F9"/>
    <w:rsid w:val="00BA5E5C"/>
    <w:rsid w:val="00BD02DD"/>
    <w:rsid w:val="00BF0F7F"/>
    <w:rsid w:val="00C023D9"/>
    <w:rsid w:val="00C442D4"/>
    <w:rsid w:val="00CB479C"/>
    <w:rsid w:val="00DC79C0"/>
    <w:rsid w:val="00DD0438"/>
    <w:rsid w:val="00DD691A"/>
    <w:rsid w:val="00E210A2"/>
    <w:rsid w:val="00E223B0"/>
    <w:rsid w:val="00E522D3"/>
    <w:rsid w:val="00EB706F"/>
    <w:rsid w:val="00EF6928"/>
    <w:rsid w:val="00F150FA"/>
    <w:rsid w:val="00F24D01"/>
    <w:rsid w:val="00F85AF1"/>
    <w:rsid w:val="00FB7EB5"/>
    <w:rsid w:val="00FC2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0F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F150F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522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85</TotalTime>
  <Pages>1</Pages>
  <Words>455</Words>
  <Characters>2597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MIZO</cp:lastModifiedBy>
  <cp:revision>25</cp:revision>
  <cp:lastPrinted>2016-01-14T11:14:00Z</cp:lastPrinted>
  <dcterms:created xsi:type="dcterms:W3CDTF">2015-09-21T13:57:00Z</dcterms:created>
  <dcterms:modified xsi:type="dcterms:W3CDTF">2018-08-08T13:26:00Z</dcterms:modified>
</cp:coreProperties>
</file>