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784" w:rsidRDefault="00777784" w:rsidP="00F87CBE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</w:t>
      </w:r>
      <w:r w:rsidRPr="00CF31D9">
        <w:rPr>
          <w:b/>
          <w:color w:val="auto"/>
          <w:sz w:val="22"/>
          <w:szCs w:val="22"/>
        </w:rPr>
        <w:t>звещ</w:t>
      </w:r>
      <w:r>
        <w:rPr>
          <w:b/>
          <w:color w:val="auto"/>
          <w:sz w:val="22"/>
          <w:szCs w:val="22"/>
        </w:rPr>
        <w:t>ает</w:t>
      </w:r>
    </w:p>
    <w:p w:rsidR="00777784" w:rsidRDefault="00777784" w:rsidP="00F87CBE">
      <w:pPr>
        <w:jc w:val="center"/>
        <w:rPr>
          <w:b/>
          <w:sz w:val="22"/>
          <w:szCs w:val="22"/>
          <w:shd w:val="clear" w:color="auto" w:fill="FFFFFF"/>
        </w:rPr>
      </w:pPr>
      <w:r w:rsidRPr="00CF31D9">
        <w:rPr>
          <w:b/>
          <w:color w:val="auto"/>
          <w:sz w:val="22"/>
          <w:szCs w:val="22"/>
        </w:rPr>
        <w:t xml:space="preserve"> о проведении открытого</w:t>
      </w:r>
      <w:r>
        <w:rPr>
          <w:b/>
          <w:color w:val="auto"/>
          <w:sz w:val="22"/>
          <w:szCs w:val="22"/>
        </w:rPr>
        <w:t>, по составу участников,</w:t>
      </w:r>
      <w:r w:rsidRPr="00CF31D9">
        <w:rPr>
          <w:b/>
          <w:color w:val="auto"/>
          <w:sz w:val="22"/>
          <w:szCs w:val="22"/>
        </w:rPr>
        <w:t xml:space="preserve"> аукциона </w:t>
      </w:r>
      <w:r w:rsidRPr="00AB2456">
        <w:rPr>
          <w:b/>
          <w:sz w:val="22"/>
          <w:szCs w:val="22"/>
        </w:rPr>
        <w:t>по продаже земельн</w:t>
      </w:r>
      <w:r>
        <w:rPr>
          <w:b/>
          <w:sz w:val="22"/>
          <w:szCs w:val="22"/>
        </w:rPr>
        <w:t>ого</w:t>
      </w:r>
      <w:r w:rsidRPr="00AB2456">
        <w:rPr>
          <w:b/>
          <w:sz w:val="22"/>
          <w:szCs w:val="22"/>
        </w:rPr>
        <w:t xml:space="preserve"> участк</w:t>
      </w:r>
      <w:r>
        <w:rPr>
          <w:b/>
          <w:sz w:val="22"/>
          <w:szCs w:val="22"/>
        </w:rPr>
        <w:t xml:space="preserve">а, </w:t>
      </w:r>
      <w:r w:rsidRPr="00AB2456">
        <w:rPr>
          <w:b/>
          <w:sz w:val="22"/>
          <w:szCs w:val="22"/>
        </w:rPr>
        <w:t>находящ</w:t>
      </w:r>
      <w:r>
        <w:rPr>
          <w:b/>
          <w:sz w:val="22"/>
          <w:szCs w:val="22"/>
        </w:rPr>
        <w:t>егося</w:t>
      </w:r>
      <w:r w:rsidRPr="00AB2456">
        <w:rPr>
          <w:b/>
          <w:sz w:val="22"/>
          <w:szCs w:val="22"/>
        </w:rPr>
        <w:t xml:space="preserve"> в </w:t>
      </w:r>
      <w:r>
        <w:rPr>
          <w:b/>
          <w:sz w:val="22"/>
          <w:szCs w:val="22"/>
        </w:rPr>
        <w:t xml:space="preserve">не разграниченной </w:t>
      </w:r>
      <w:r w:rsidRPr="00AB2456">
        <w:rPr>
          <w:b/>
          <w:sz w:val="22"/>
          <w:szCs w:val="22"/>
        </w:rPr>
        <w:t>государственной</w:t>
      </w:r>
      <w:r>
        <w:rPr>
          <w:rFonts w:ascii="Arial" w:hAnsi="Arial" w:cs="Arial"/>
          <w:sz w:val="24"/>
          <w:szCs w:val="24"/>
        </w:rPr>
        <w:t xml:space="preserve"> </w:t>
      </w:r>
      <w:r w:rsidRPr="00AB2456">
        <w:rPr>
          <w:b/>
          <w:sz w:val="22"/>
          <w:szCs w:val="22"/>
        </w:rPr>
        <w:t>собственности</w:t>
      </w:r>
      <w:r>
        <w:rPr>
          <w:b/>
          <w:sz w:val="22"/>
          <w:szCs w:val="22"/>
        </w:rPr>
        <w:t xml:space="preserve">, </w:t>
      </w:r>
      <w:r w:rsidRPr="00CF31D9">
        <w:rPr>
          <w:b/>
          <w:sz w:val="22"/>
          <w:szCs w:val="22"/>
          <w:shd w:val="clear" w:color="auto" w:fill="FFFFFF"/>
        </w:rPr>
        <w:t>с кадастровым</w:t>
      </w:r>
    </w:p>
    <w:p w:rsidR="00777784" w:rsidRDefault="00777784" w:rsidP="00F87CBE">
      <w:pPr>
        <w:jc w:val="center"/>
        <w:rPr>
          <w:b/>
          <w:sz w:val="22"/>
          <w:szCs w:val="22"/>
        </w:rPr>
      </w:pPr>
      <w:r w:rsidRPr="00CF31D9">
        <w:rPr>
          <w:b/>
          <w:sz w:val="22"/>
          <w:szCs w:val="22"/>
          <w:shd w:val="clear" w:color="auto" w:fill="FFFFFF"/>
        </w:rPr>
        <w:t xml:space="preserve"> номер</w:t>
      </w:r>
      <w:r>
        <w:rPr>
          <w:b/>
          <w:sz w:val="22"/>
          <w:szCs w:val="22"/>
          <w:shd w:val="clear" w:color="auto" w:fill="FFFFFF"/>
        </w:rPr>
        <w:t>ом</w:t>
      </w:r>
      <w:r w:rsidRPr="00CF31D9">
        <w:rPr>
          <w:b/>
          <w:sz w:val="22"/>
          <w:szCs w:val="22"/>
          <w:shd w:val="clear" w:color="auto" w:fill="FFFFFF"/>
        </w:rPr>
        <w:t xml:space="preserve"> 13:08:04</w:t>
      </w:r>
      <w:r>
        <w:rPr>
          <w:b/>
          <w:sz w:val="22"/>
          <w:szCs w:val="22"/>
          <w:shd w:val="clear" w:color="auto" w:fill="FFFFFF"/>
        </w:rPr>
        <w:t>17001:893</w:t>
      </w:r>
      <w:r w:rsidRPr="00AB2456">
        <w:rPr>
          <w:b/>
          <w:sz w:val="22"/>
          <w:szCs w:val="22"/>
        </w:rPr>
        <w:t xml:space="preserve"> </w:t>
      </w:r>
    </w:p>
    <w:p w:rsidR="00777784" w:rsidRPr="00CF31D9" w:rsidRDefault="00777784" w:rsidP="00F87CBE">
      <w:pPr>
        <w:jc w:val="center"/>
        <w:rPr>
          <w:b/>
          <w:sz w:val="22"/>
          <w:szCs w:val="22"/>
          <w:shd w:val="clear" w:color="auto" w:fill="FFFFFF"/>
        </w:rPr>
      </w:pP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777784" w:rsidRPr="00CF31D9" w:rsidTr="006146B2">
        <w:trPr>
          <w:trHeight w:val="333"/>
        </w:trPr>
        <w:tc>
          <w:tcPr>
            <w:tcW w:w="9923" w:type="dxa"/>
            <w:gridSpan w:val="2"/>
          </w:tcPr>
          <w:p w:rsidR="00777784" w:rsidRPr="00CF31D9" w:rsidRDefault="0077778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Форма торгов: </w:t>
            </w:r>
            <w:r w:rsidRPr="00CF31D9">
              <w:rPr>
                <w:sz w:val="22"/>
                <w:szCs w:val="22"/>
              </w:rPr>
              <w:t>Открытый</w:t>
            </w:r>
            <w:r>
              <w:rPr>
                <w:b/>
                <w:color w:val="auto"/>
                <w:sz w:val="22"/>
                <w:szCs w:val="22"/>
              </w:rPr>
              <w:t xml:space="preserve">, </w:t>
            </w:r>
            <w:r w:rsidRPr="00AA3A4D">
              <w:rPr>
                <w:color w:val="auto"/>
                <w:sz w:val="22"/>
                <w:szCs w:val="22"/>
              </w:rPr>
              <w:t>по составу участников,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777784" w:rsidRPr="00CF31D9" w:rsidTr="006146B2">
        <w:tc>
          <w:tcPr>
            <w:tcW w:w="3310" w:type="dxa"/>
          </w:tcPr>
          <w:p w:rsidR="00777784" w:rsidRPr="00CF31D9" w:rsidRDefault="00777784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777784" w:rsidRPr="00CF31D9" w:rsidRDefault="00777784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777784" w:rsidRPr="00CF31D9" w:rsidTr="006146B2">
        <w:tc>
          <w:tcPr>
            <w:tcW w:w="3310" w:type="dxa"/>
          </w:tcPr>
          <w:p w:rsidR="00777784" w:rsidRPr="00CF31D9" w:rsidRDefault="0077778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777784" w:rsidRPr="00CF31D9" w:rsidRDefault="00777784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  <w:bookmarkStart w:id="0" w:name="_GoBack"/>
        <w:bookmarkEnd w:id="0"/>
      </w:tr>
      <w:tr w:rsidR="00777784" w:rsidRPr="00CF31D9" w:rsidTr="006146B2">
        <w:tc>
          <w:tcPr>
            <w:tcW w:w="3310" w:type="dxa"/>
          </w:tcPr>
          <w:p w:rsidR="00777784" w:rsidRPr="00CF31D9" w:rsidRDefault="00777784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777784" w:rsidRPr="00CF31D9" w:rsidRDefault="0077778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Республика Мордовия, Зубово – Полянский район, п.Зубова Поляна, ул.Новикова Прибоя, 4</w:t>
            </w:r>
          </w:p>
        </w:tc>
      </w:tr>
      <w:tr w:rsidR="00777784" w:rsidRPr="00CF31D9" w:rsidTr="006146B2">
        <w:tc>
          <w:tcPr>
            <w:tcW w:w="3310" w:type="dxa"/>
          </w:tcPr>
          <w:p w:rsidR="00777784" w:rsidRPr="00CF31D9" w:rsidRDefault="00777784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777784" w:rsidRPr="00CF31D9" w:rsidRDefault="0077778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431110, Республика Мордовия, Зубово – Полянский район, п.Зубова Поляна, ул.Новикова Прибоя, 4</w:t>
            </w:r>
          </w:p>
        </w:tc>
      </w:tr>
      <w:tr w:rsidR="00777784" w:rsidRPr="00CF31D9" w:rsidTr="006146B2">
        <w:tc>
          <w:tcPr>
            <w:tcW w:w="3310" w:type="dxa"/>
          </w:tcPr>
          <w:p w:rsidR="00777784" w:rsidRPr="00CF31D9" w:rsidRDefault="0077778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777784" w:rsidRPr="00CF31D9" w:rsidRDefault="00777784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F31D9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777784" w:rsidRPr="00CF31D9" w:rsidTr="006146B2">
        <w:tc>
          <w:tcPr>
            <w:tcW w:w="3310" w:type="dxa"/>
          </w:tcPr>
          <w:p w:rsidR="00777784" w:rsidRPr="00CF31D9" w:rsidRDefault="0077778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777784" w:rsidRPr="00CF31D9" w:rsidRDefault="00777784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CF31D9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777784" w:rsidRPr="00CF31D9" w:rsidTr="006146B2">
        <w:trPr>
          <w:trHeight w:val="189"/>
        </w:trPr>
        <w:tc>
          <w:tcPr>
            <w:tcW w:w="3310" w:type="dxa"/>
          </w:tcPr>
          <w:p w:rsidR="00777784" w:rsidRPr="00CF31D9" w:rsidRDefault="0077778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777784" w:rsidRPr="00CF31D9" w:rsidRDefault="0077778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F31D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F31D9">
              <w:rPr>
                <w:sz w:val="22"/>
                <w:szCs w:val="22"/>
              </w:rPr>
              <w:t>)</w:t>
            </w:r>
          </w:p>
        </w:tc>
      </w:tr>
      <w:tr w:rsidR="00777784" w:rsidRPr="00CF31D9" w:rsidTr="006146B2">
        <w:tc>
          <w:tcPr>
            <w:tcW w:w="3310" w:type="dxa"/>
          </w:tcPr>
          <w:p w:rsidR="00777784" w:rsidRPr="00CF31D9" w:rsidRDefault="0077778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777784" w:rsidRPr="00CF31D9" w:rsidRDefault="00777784" w:rsidP="00A53522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777784" w:rsidRPr="00CF31D9" w:rsidTr="006146B2">
        <w:tc>
          <w:tcPr>
            <w:tcW w:w="9923" w:type="dxa"/>
            <w:gridSpan w:val="2"/>
          </w:tcPr>
          <w:p w:rsidR="00777784" w:rsidRPr="00CF31D9" w:rsidRDefault="00777784" w:rsidP="00075A13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777784" w:rsidRPr="00CF31D9" w:rsidTr="006146B2">
        <w:trPr>
          <w:trHeight w:val="257"/>
        </w:trPr>
        <w:tc>
          <w:tcPr>
            <w:tcW w:w="9923" w:type="dxa"/>
            <w:gridSpan w:val="2"/>
          </w:tcPr>
          <w:p w:rsidR="00777784" w:rsidRPr="00CF31D9" w:rsidRDefault="00777784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одажа на открытом, по составу участников, аукционе земельного уч</w:t>
            </w:r>
            <w:r w:rsidRPr="00CF31D9">
              <w:rPr>
                <w:bCs/>
                <w:color w:val="auto"/>
                <w:sz w:val="22"/>
                <w:szCs w:val="22"/>
              </w:rPr>
              <w:t>аст</w:t>
            </w:r>
            <w:r>
              <w:rPr>
                <w:bCs/>
                <w:color w:val="auto"/>
                <w:sz w:val="22"/>
                <w:szCs w:val="22"/>
              </w:rPr>
              <w:t>ка находящегося в не разграниченной государственной собственности:</w:t>
            </w:r>
          </w:p>
          <w:p w:rsidR="00777784" w:rsidRPr="00F87CBE" w:rsidRDefault="00777784" w:rsidP="00F87CBE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B16BF">
              <w:rPr>
                <w:b/>
                <w:bCs/>
                <w:color w:val="auto"/>
                <w:sz w:val="22"/>
                <w:szCs w:val="22"/>
              </w:rPr>
              <w:t>Лот №1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земельный участок из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зем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л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ь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населенных пунктов,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являющийся не разграниченной государственной собственностью,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площадью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485.0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кв.м.,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с кадастровым номером: </w:t>
            </w:r>
            <w:r w:rsidRPr="00F550EC">
              <w:rPr>
                <w:sz w:val="22"/>
                <w:szCs w:val="22"/>
                <w:shd w:val="clear" w:color="auto" w:fill="FFFFFF"/>
              </w:rPr>
              <w:t>13:08:0417001:893</w:t>
            </w:r>
            <w:r w:rsidRPr="00F550EC">
              <w:rPr>
                <w:color w:val="auto"/>
                <w:sz w:val="22"/>
                <w:szCs w:val="22"/>
                <w:shd w:val="clear" w:color="auto" w:fill="FFFFFF"/>
              </w:rPr>
              <w:t>,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 местоположение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: Республика Мордовия, Зубово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-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Полянский район,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п.Леплей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, 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ул.Садовая, 7а,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для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индивидуального жилищного строительства.</w:t>
            </w:r>
          </w:p>
          <w:p w:rsidR="00777784" w:rsidRPr="00CF31D9" w:rsidRDefault="00777784" w:rsidP="00AF72B4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</w:p>
        </w:tc>
      </w:tr>
      <w:tr w:rsidR="00777784" w:rsidRPr="00CF31D9" w:rsidTr="006146B2">
        <w:trPr>
          <w:trHeight w:val="257"/>
        </w:trPr>
        <w:tc>
          <w:tcPr>
            <w:tcW w:w="9923" w:type="dxa"/>
            <w:gridSpan w:val="2"/>
          </w:tcPr>
          <w:p w:rsidR="00777784" w:rsidRPr="00CF31D9" w:rsidRDefault="0077778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CF31D9">
              <w:rPr>
                <w:sz w:val="22"/>
                <w:szCs w:val="22"/>
              </w:rPr>
              <w:t xml:space="preserve"> </w:t>
            </w:r>
          </w:p>
          <w:p w:rsidR="00777784" w:rsidRPr="00CF31D9" w:rsidRDefault="00777784" w:rsidP="00263FE7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sz w:val="22"/>
                <w:szCs w:val="22"/>
              </w:rPr>
              <w:t>В соответствии с п.12 ст.39.11</w:t>
            </w:r>
            <w:r w:rsidRPr="00CF31D9">
              <w:rPr>
                <w:b/>
                <w:bCs/>
                <w:sz w:val="22"/>
                <w:szCs w:val="22"/>
              </w:rPr>
              <w:t xml:space="preserve"> </w:t>
            </w:r>
            <w:r w:rsidRPr="00CF31D9">
              <w:rPr>
                <w:bCs/>
                <w:sz w:val="22"/>
                <w:szCs w:val="22"/>
              </w:rPr>
              <w:t xml:space="preserve">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установить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начальной ценой предмета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открытого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аукциона по продаже земельн</w:t>
            </w:r>
            <w:r>
              <w:rPr>
                <w:color w:val="auto"/>
                <w:sz w:val="22"/>
                <w:szCs w:val="22"/>
                <w:lang w:eastAsia="en-US"/>
              </w:rPr>
              <w:t>ых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участк</w:t>
            </w:r>
            <w:r>
              <w:rPr>
                <w:color w:val="auto"/>
                <w:sz w:val="22"/>
                <w:szCs w:val="22"/>
                <w:lang w:eastAsia="en-US"/>
              </w:rPr>
              <w:t>ов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их кадастровую стоимость, которая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составляет:</w:t>
            </w:r>
          </w:p>
          <w:p w:rsidR="00777784" w:rsidRPr="00CF31D9" w:rsidRDefault="00777784" w:rsidP="00E501EF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7949.15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(</w:t>
            </w:r>
            <w:r>
              <w:rPr>
                <w:color w:val="auto"/>
                <w:sz w:val="22"/>
                <w:szCs w:val="22"/>
                <w:lang w:eastAsia="en-US"/>
              </w:rPr>
              <w:t>семь тысяч девятьсот сорок девять рублей пятнадцать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>копеек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</w:tc>
      </w:tr>
      <w:tr w:rsidR="00777784" w:rsidRPr="00CF31D9" w:rsidTr="006146B2">
        <w:trPr>
          <w:trHeight w:val="257"/>
        </w:trPr>
        <w:tc>
          <w:tcPr>
            <w:tcW w:w="9923" w:type="dxa"/>
            <w:gridSpan w:val="2"/>
          </w:tcPr>
          <w:p w:rsidR="00777784" w:rsidRPr="00CF31D9" w:rsidRDefault="00777784" w:rsidP="00A53522">
            <w:pPr>
              <w:jc w:val="both"/>
              <w:rPr>
                <w:sz w:val="22"/>
                <w:szCs w:val="22"/>
              </w:rPr>
            </w:pPr>
            <w:r w:rsidRPr="00122CE6">
              <w:rPr>
                <w:b/>
                <w:sz w:val="22"/>
                <w:szCs w:val="22"/>
              </w:rPr>
              <w:t>Стоимость аукционной документации</w:t>
            </w:r>
            <w:r w:rsidRPr="00CF31D9">
              <w:rPr>
                <w:sz w:val="22"/>
                <w:szCs w:val="22"/>
              </w:rPr>
              <w:t>: бесплатная.</w:t>
            </w:r>
          </w:p>
          <w:p w:rsidR="00777784" w:rsidRPr="00CF31D9" w:rsidRDefault="00777784" w:rsidP="00B2455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ознакомления с аукционной  документацией, по адресу заказчика аукциона: с 13.08.2018 г. до 13.09.2018 г., с 9-00 по 18-00 часов (время московское), в отделе по управлению муниципальным имуществом и земельным отношениям. </w:t>
            </w:r>
          </w:p>
        </w:tc>
      </w:tr>
      <w:tr w:rsidR="00777784" w:rsidRPr="00CF31D9" w:rsidTr="006146B2">
        <w:trPr>
          <w:trHeight w:val="257"/>
        </w:trPr>
        <w:tc>
          <w:tcPr>
            <w:tcW w:w="9923" w:type="dxa"/>
            <w:gridSpan w:val="2"/>
          </w:tcPr>
          <w:p w:rsidR="00777784" w:rsidRPr="00CF31D9" w:rsidRDefault="00777784" w:rsidP="00B24557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</w:t>
            </w:r>
            <w:r w:rsidRPr="00122CE6">
              <w:rPr>
                <w:b/>
                <w:sz w:val="22"/>
                <w:szCs w:val="22"/>
              </w:rPr>
              <w:t>есто</w:t>
            </w:r>
            <w:r>
              <w:rPr>
                <w:b/>
                <w:sz w:val="22"/>
                <w:szCs w:val="22"/>
              </w:rPr>
              <w:t>, д</w:t>
            </w:r>
            <w:r w:rsidRPr="00122CE6">
              <w:rPr>
                <w:b/>
                <w:sz w:val="22"/>
                <w:szCs w:val="22"/>
              </w:rPr>
              <w:t>ата</w:t>
            </w:r>
            <w:r>
              <w:rPr>
                <w:b/>
                <w:sz w:val="22"/>
                <w:szCs w:val="22"/>
              </w:rPr>
              <w:t xml:space="preserve"> и</w:t>
            </w:r>
            <w:r w:rsidRPr="00122CE6">
              <w:rPr>
                <w:b/>
                <w:sz w:val="22"/>
                <w:szCs w:val="22"/>
              </w:rPr>
              <w:t xml:space="preserve"> время начала и окончания приема заявок</w:t>
            </w:r>
            <w:r>
              <w:rPr>
                <w:sz w:val="22"/>
                <w:szCs w:val="22"/>
              </w:rPr>
              <w:t xml:space="preserve">, по адресу заказчика аукциона: с 13.08.2018 г. до 13.09.2018 г., с 9-00 по 18-00 часов (время московское), в отделе муниципального имущества и земельных отношений. </w:t>
            </w:r>
          </w:p>
        </w:tc>
      </w:tr>
      <w:tr w:rsidR="00777784" w:rsidRPr="00CF31D9" w:rsidTr="006146B2">
        <w:trPr>
          <w:trHeight w:val="257"/>
        </w:trPr>
        <w:tc>
          <w:tcPr>
            <w:tcW w:w="9923" w:type="dxa"/>
            <w:gridSpan w:val="2"/>
          </w:tcPr>
          <w:p w:rsidR="00777784" w:rsidRDefault="00777784" w:rsidP="00AF5753">
            <w:pPr>
              <w:jc w:val="both"/>
              <w:rPr>
                <w:sz w:val="22"/>
                <w:szCs w:val="22"/>
              </w:rPr>
            </w:pPr>
            <w:r w:rsidRPr="00AF5753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>
              <w:rPr>
                <w:sz w:val="22"/>
                <w:szCs w:val="22"/>
              </w:rPr>
              <w:t>:  14.09.2018г.  10-00 (время московское) по адресу организатора аукциона (в отделе по управлению муниципальным имуществом и земельным отношениям).</w:t>
            </w:r>
          </w:p>
          <w:p w:rsidR="00777784" w:rsidRPr="00CF31D9" w:rsidRDefault="00777784" w:rsidP="00B24557">
            <w:pPr>
              <w:jc w:val="both"/>
              <w:rPr>
                <w:sz w:val="22"/>
                <w:szCs w:val="22"/>
              </w:rPr>
            </w:pPr>
            <w:r w:rsidRPr="001D1C39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 xml:space="preserve">: 19.09.2018г. с 10-00 (время московское) по 13-00 (время московское) по адресу организатора аукциона (в отделе по управлению муниципальным имуществом и земельным отношениям) </w:t>
            </w:r>
          </w:p>
        </w:tc>
      </w:tr>
      <w:tr w:rsidR="00777784" w:rsidRPr="00CF31D9" w:rsidTr="006146B2">
        <w:trPr>
          <w:trHeight w:val="257"/>
        </w:trPr>
        <w:tc>
          <w:tcPr>
            <w:tcW w:w="9923" w:type="dxa"/>
            <w:gridSpan w:val="2"/>
          </w:tcPr>
          <w:p w:rsidR="00777784" w:rsidRDefault="00777784" w:rsidP="00A53522">
            <w:pPr>
              <w:jc w:val="both"/>
              <w:rPr>
                <w:sz w:val="22"/>
                <w:szCs w:val="22"/>
              </w:rPr>
            </w:pPr>
            <w:r w:rsidRPr="00BA3BFD">
              <w:rPr>
                <w:b/>
                <w:sz w:val="22"/>
                <w:szCs w:val="22"/>
              </w:rPr>
              <w:t>Размер задатка</w:t>
            </w:r>
            <w:r w:rsidRPr="00CF31D9">
              <w:rPr>
                <w:sz w:val="22"/>
                <w:szCs w:val="22"/>
              </w:rPr>
              <w:t xml:space="preserve">: 20% от начального размера договора купли - продажи: </w:t>
            </w:r>
            <w:r>
              <w:rPr>
                <w:sz w:val="22"/>
                <w:szCs w:val="22"/>
              </w:rPr>
              <w:t xml:space="preserve"> </w:t>
            </w:r>
          </w:p>
          <w:p w:rsidR="00777784" w:rsidRPr="00CF31D9" w:rsidRDefault="00777784" w:rsidP="00563E94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1590.0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(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одна тысяча пятьсот девяносто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рубл</w:t>
            </w:r>
            <w:r>
              <w:rPr>
                <w:color w:val="auto"/>
                <w:sz w:val="22"/>
                <w:szCs w:val="22"/>
                <w:lang w:eastAsia="en-US"/>
              </w:rPr>
              <w:t>ей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  <w:p w:rsidR="00777784" w:rsidRPr="00CF31D9" w:rsidRDefault="00777784" w:rsidP="00A53522">
            <w:pPr>
              <w:jc w:val="both"/>
              <w:rPr>
                <w:color w:val="auto"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Получатель Администрация Зубово</w:t>
            </w:r>
            <w:r>
              <w:rPr>
                <w:sz w:val="22"/>
                <w:szCs w:val="22"/>
              </w:rPr>
              <w:t>-</w:t>
            </w:r>
            <w:r w:rsidRPr="00CF31D9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F31D9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F31D9">
              <w:rPr>
                <w:sz w:val="22"/>
                <w:szCs w:val="22"/>
              </w:rPr>
              <w:t xml:space="preserve">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:rsidR="00777784" w:rsidRDefault="00777784" w:rsidP="00A53522">
            <w:pPr>
              <w:widowControl/>
              <w:jc w:val="both"/>
              <w:rPr>
                <w:sz w:val="22"/>
                <w:szCs w:val="22"/>
                <w:shd w:val="clear" w:color="auto" w:fill="FFFFFF"/>
              </w:rPr>
            </w:pPr>
            <w:r w:rsidRPr="00BA3BFD">
              <w:rPr>
                <w:b/>
                <w:sz w:val="22"/>
                <w:szCs w:val="22"/>
              </w:rPr>
              <w:t>Шаг аукциона</w:t>
            </w:r>
            <w:r w:rsidRPr="00CF31D9">
              <w:rPr>
                <w:sz w:val="22"/>
                <w:szCs w:val="22"/>
              </w:rPr>
              <w:t xml:space="preserve"> в соответствии с п.18 ст.39.11</w:t>
            </w:r>
            <w:r w:rsidRPr="00CF31D9">
              <w:rPr>
                <w:bCs/>
                <w:sz w:val="22"/>
                <w:szCs w:val="22"/>
              </w:rPr>
              <w:t xml:space="preserve"> 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</w:t>
            </w:r>
            <w:r w:rsidRPr="00CF31D9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777784" w:rsidRPr="00CF31D9" w:rsidRDefault="00777784" w:rsidP="00BA3BFD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>238.5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двести тридцать восемь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рубл</w:t>
            </w:r>
            <w:r>
              <w:rPr>
                <w:color w:val="auto"/>
                <w:sz w:val="22"/>
                <w:szCs w:val="22"/>
                <w:lang w:eastAsia="en-US"/>
              </w:rPr>
              <w:t>ей пятьдесят копеек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  <w:p w:rsidR="00777784" w:rsidRPr="00CF31D9" w:rsidRDefault="00777784" w:rsidP="007A5E93">
            <w:pPr>
              <w:jc w:val="both"/>
              <w:rPr>
                <w:sz w:val="22"/>
                <w:szCs w:val="22"/>
              </w:rPr>
            </w:pPr>
          </w:p>
        </w:tc>
      </w:tr>
    </w:tbl>
    <w:p w:rsidR="00777784" w:rsidRDefault="007777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777784" w:rsidRDefault="007777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777784" w:rsidRPr="00CF31D9" w:rsidRDefault="007777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777784" w:rsidRPr="00CF31D9" w:rsidRDefault="007777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777784" w:rsidRPr="00CF31D9" w:rsidRDefault="007777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777784" w:rsidRPr="00CF31D9" w:rsidRDefault="007777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777784" w:rsidRPr="00CF31D9" w:rsidRDefault="007777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4) документы, подтверждающие внесение задатка.</w:t>
      </w:r>
    </w:p>
    <w:p w:rsidR="00777784" w:rsidRPr="00CF31D9" w:rsidRDefault="007777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777784" w:rsidRPr="00CF31D9" w:rsidRDefault="007777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777784" w:rsidRPr="00CF31D9" w:rsidRDefault="007777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777784" w:rsidRPr="00CF31D9" w:rsidRDefault="0077778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777784" w:rsidRPr="00CF31D9" w:rsidRDefault="00777784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777784" w:rsidRPr="00CF31D9" w:rsidSect="001D1C39">
      <w:type w:val="continuous"/>
      <w:pgSz w:w="11907" w:h="16840" w:code="9"/>
      <w:pgMar w:top="408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4BC3"/>
    <w:rsid w:val="00005EB8"/>
    <w:rsid w:val="000526AE"/>
    <w:rsid w:val="00062973"/>
    <w:rsid w:val="0006367D"/>
    <w:rsid w:val="00075A13"/>
    <w:rsid w:val="00076DAE"/>
    <w:rsid w:val="0009096D"/>
    <w:rsid w:val="00092F1C"/>
    <w:rsid w:val="000A6412"/>
    <w:rsid w:val="000D5934"/>
    <w:rsid w:val="000E21C6"/>
    <w:rsid w:val="000F2163"/>
    <w:rsid w:val="00102223"/>
    <w:rsid w:val="0011244B"/>
    <w:rsid w:val="001155AE"/>
    <w:rsid w:val="00122CE6"/>
    <w:rsid w:val="0014296D"/>
    <w:rsid w:val="00143014"/>
    <w:rsid w:val="001443B2"/>
    <w:rsid w:val="00152B91"/>
    <w:rsid w:val="00166E02"/>
    <w:rsid w:val="00171E7A"/>
    <w:rsid w:val="00180D08"/>
    <w:rsid w:val="00191129"/>
    <w:rsid w:val="001914F4"/>
    <w:rsid w:val="001B2B66"/>
    <w:rsid w:val="001B32C2"/>
    <w:rsid w:val="001C05CD"/>
    <w:rsid w:val="001C1E2E"/>
    <w:rsid w:val="001D1C39"/>
    <w:rsid w:val="001E7977"/>
    <w:rsid w:val="001F6ABA"/>
    <w:rsid w:val="00217665"/>
    <w:rsid w:val="00237C35"/>
    <w:rsid w:val="0026348C"/>
    <w:rsid w:val="00263FE7"/>
    <w:rsid w:val="00264A7B"/>
    <w:rsid w:val="00270D8F"/>
    <w:rsid w:val="00285086"/>
    <w:rsid w:val="00293FEA"/>
    <w:rsid w:val="002968B3"/>
    <w:rsid w:val="002B7BF6"/>
    <w:rsid w:val="002C6220"/>
    <w:rsid w:val="002D5194"/>
    <w:rsid w:val="002D7C0F"/>
    <w:rsid w:val="002E4581"/>
    <w:rsid w:val="002E6C58"/>
    <w:rsid w:val="00311CA6"/>
    <w:rsid w:val="00327C0F"/>
    <w:rsid w:val="003405A8"/>
    <w:rsid w:val="003654D5"/>
    <w:rsid w:val="00381773"/>
    <w:rsid w:val="00387744"/>
    <w:rsid w:val="003A0458"/>
    <w:rsid w:val="003A6DE9"/>
    <w:rsid w:val="003B13B5"/>
    <w:rsid w:val="003B2801"/>
    <w:rsid w:val="003D0D82"/>
    <w:rsid w:val="003D200C"/>
    <w:rsid w:val="003E4FB9"/>
    <w:rsid w:val="003E780A"/>
    <w:rsid w:val="003F1DA1"/>
    <w:rsid w:val="00401438"/>
    <w:rsid w:val="004535DA"/>
    <w:rsid w:val="0046097E"/>
    <w:rsid w:val="0047504C"/>
    <w:rsid w:val="00484491"/>
    <w:rsid w:val="004844F6"/>
    <w:rsid w:val="004B3828"/>
    <w:rsid w:val="004D59A3"/>
    <w:rsid w:val="004E6260"/>
    <w:rsid w:val="00511CBC"/>
    <w:rsid w:val="005220BD"/>
    <w:rsid w:val="00530104"/>
    <w:rsid w:val="00533366"/>
    <w:rsid w:val="00563E94"/>
    <w:rsid w:val="0059116D"/>
    <w:rsid w:val="005A1958"/>
    <w:rsid w:val="005C0C85"/>
    <w:rsid w:val="005E12CB"/>
    <w:rsid w:val="005F3164"/>
    <w:rsid w:val="006146B2"/>
    <w:rsid w:val="006445CD"/>
    <w:rsid w:val="00687809"/>
    <w:rsid w:val="00694D36"/>
    <w:rsid w:val="006B3D02"/>
    <w:rsid w:val="006D1375"/>
    <w:rsid w:val="006F3874"/>
    <w:rsid w:val="0070355A"/>
    <w:rsid w:val="007100F7"/>
    <w:rsid w:val="00712B9C"/>
    <w:rsid w:val="0072795A"/>
    <w:rsid w:val="00762212"/>
    <w:rsid w:val="00777784"/>
    <w:rsid w:val="00780140"/>
    <w:rsid w:val="007A5E93"/>
    <w:rsid w:val="007E3C14"/>
    <w:rsid w:val="007F0E58"/>
    <w:rsid w:val="00825FE8"/>
    <w:rsid w:val="008260A2"/>
    <w:rsid w:val="008433E7"/>
    <w:rsid w:val="00846AA0"/>
    <w:rsid w:val="00862243"/>
    <w:rsid w:val="00864D6F"/>
    <w:rsid w:val="0087163A"/>
    <w:rsid w:val="008864F2"/>
    <w:rsid w:val="008872C4"/>
    <w:rsid w:val="008B354A"/>
    <w:rsid w:val="008D58D3"/>
    <w:rsid w:val="008E4FF2"/>
    <w:rsid w:val="00911FF3"/>
    <w:rsid w:val="00930002"/>
    <w:rsid w:val="00946F72"/>
    <w:rsid w:val="009528F5"/>
    <w:rsid w:val="00962193"/>
    <w:rsid w:val="00975E09"/>
    <w:rsid w:val="00994182"/>
    <w:rsid w:val="009B7C91"/>
    <w:rsid w:val="009E3DE5"/>
    <w:rsid w:val="009E555D"/>
    <w:rsid w:val="009F299D"/>
    <w:rsid w:val="00A146AF"/>
    <w:rsid w:val="00A43356"/>
    <w:rsid w:val="00A43C77"/>
    <w:rsid w:val="00A450F5"/>
    <w:rsid w:val="00A53522"/>
    <w:rsid w:val="00A61357"/>
    <w:rsid w:val="00A63F9C"/>
    <w:rsid w:val="00A81575"/>
    <w:rsid w:val="00A81BC8"/>
    <w:rsid w:val="00AA3A4D"/>
    <w:rsid w:val="00AA4BD9"/>
    <w:rsid w:val="00AA7277"/>
    <w:rsid w:val="00AB2456"/>
    <w:rsid w:val="00AD4D00"/>
    <w:rsid w:val="00AE208F"/>
    <w:rsid w:val="00AE3745"/>
    <w:rsid w:val="00AF08DD"/>
    <w:rsid w:val="00AF5753"/>
    <w:rsid w:val="00AF72B4"/>
    <w:rsid w:val="00B24557"/>
    <w:rsid w:val="00B5507C"/>
    <w:rsid w:val="00B60525"/>
    <w:rsid w:val="00B846E8"/>
    <w:rsid w:val="00B9289F"/>
    <w:rsid w:val="00B9445E"/>
    <w:rsid w:val="00BA3BFD"/>
    <w:rsid w:val="00BE2119"/>
    <w:rsid w:val="00BF60A6"/>
    <w:rsid w:val="00C151B6"/>
    <w:rsid w:val="00C211C1"/>
    <w:rsid w:val="00C6400E"/>
    <w:rsid w:val="00C66430"/>
    <w:rsid w:val="00C95552"/>
    <w:rsid w:val="00CC431A"/>
    <w:rsid w:val="00CF31D9"/>
    <w:rsid w:val="00CF50C9"/>
    <w:rsid w:val="00CF7E76"/>
    <w:rsid w:val="00D17C67"/>
    <w:rsid w:val="00D35D20"/>
    <w:rsid w:val="00D41293"/>
    <w:rsid w:val="00D4716A"/>
    <w:rsid w:val="00D62659"/>
    <w:rsid w:val="00DA7F83"/>
    <w:rsid w:val="00DC0EFF"/>
    <w:rsid w:val="00DF32EA"/>
    <w:rsid w:val="00E24BE4"/>
    <w:rsid w:val="00E36721"/>
    <w:rsid w:val="00E418A4"/>
    <w:rsid w:val="00E42416"/>
    <w:rsid w:val="00E44E1D"/>
    <w:rsid w:val="00E501EF"/>
    <w:rsid w:val="00E62E46"/>
    <w:rsid w:val="00E75073"/>
    <w:rsid w:val="00E805E4"/>
    <w:rsid w:val="00E9737F"/>
    <w:rsid w:val="00EA44EE"/>
    <w:rsid w:val="00EB16BF"/>
    <w:rsid w:val="00ED4F98"/>
    <w:rsid w:val="00EF02D0"/>
    <w:rsid w:val="00EF4D98"/>
    <w:rsid w:val="00EF661E"/>
    <w:rsid w:val="00F00353"/>
    <w:rsid w:val="00F07A18"/>
    <w:rsid w:val="00F11827"/>
    <w:rsid w:val="00F11C49"/>
    <w:rsid w:val="00F351FB"/>
    <w:rsid w:val="00F43E93"/>
    <w:rsid w:val="00F44424"/>
    <w:rsid w:val="00F550EC"/>
    <w:rsid w:val="00F84A76"/>
    <w:rsid w:val="00F87CBE"/>
    <w:rsid w:val="00FA1B77"/>
    <w:rsid w:val="00FB5C10"/>
    <w:rsid w:val="00FB6534"/>
    <w:rsid w:val="00FD2600"/>
    <w:rsid w:val="00FE62B6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20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203</TotalTime>
  <Pages>2</Pages>
  <Words>804</Words>
  <Characters>4586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23</cp:revision>
  <cp:lastPrinted>2016-08-22T14:31:00Z</cp:lastPrinted>
  <dcterms:created xsi:type="dcterms:W3CDTF">2016-08-22T14:33:00Z</dcterms:created>
  <dcterms:modified xsi:type="dcterms:W3CDTF">2018-08-08T14:34:00Z</dcterms:modified>
</cp:coreProperties>
</file>