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D3A" w:rsidRDefault="008B6D3A" w:rsidP="001B4A8F">
      <w:pPr>
        <w:pStyle w:val="BodyText2"/>
        <w:spacing w:line="240" w:lineRule="auto"/>
        <w:ind w:right="-82" w:firstLine="142"/>
        <w:jc w:val="both"/>
        <w:rPr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        </w:t>
      </w:r>
      <w:r w:rsidRPr="00B87700">
        <w:rPr>
          <w:sz w:val="28"/>
          <w:szCs w:val="28"/>
        </w:rPr>
        <w:t xml:space="preserve">30.07.2018г примерно в 02 часа 54 мин. на </w:t>
      </w:r>
      <w:smartTag w:uri="urn:schemas-microsoft-com:office:smarttags" w:element="metricconverter">
        <w:smartTagPr>
          <w:attr w:name="ProductID" w:val="37 км"/>
        </w:smartTagPr>
        <w:r w:rsidRPr="00B87700">
          <w:rPr>
            <w:sz w:val="28"/>
            <w:szCs w:val="28"/>
          </w:rPr>
          <w:t>37 км</w:t>
        </w:r>
      </w:smartTag>
      <w:r w:rsidRPr="00B87700">
        <w:rPr>
          <w:sz w:val="28"/>
          <w:szCs w:val="28"/>
        </w:rPr>
        <w:t xml:space="preserve"> а/д "ПОТЬМА-БАРАШЕВО", </w:t>
      </w:r>
      <w:r>
        <w:rPr>
          <w:sz w:val="28"/>
          <w:szCs w:val="28"/>
        </w:rPr>
        <w:t xml:space="preserve">в пос.Явас Зубово-Полянского района 32-летний житель </w:t>
      </w:r>
      <w:r w:rsidRPr="00B87700">
        <w:rPr>
          <w:sz w:val="28"/>
          <w:szCs w:val="28"/>
        </w:rPr>
        <w:t>п. Школа Тракторных Бригадиров</w:t>
      </w:r>
      <w:r>
        <w:rPr>
          <w:sz w:val="28"/>
          <w:szCs w:val="28"/>
        </w:rPr>
        <w:t xml:space="preserve"> </w:t>
      </w:r>
      <w:r w:rsidRPr="00B87700">
        <w:rPr>
          <w:sz w:val="28"/>
          <w:szCs w:val="28"/>
        </w:rPr>
        <w:t xml:space="preserve">управляя а/м ХОНДА АККОРД, не справился с управлением, совершил наезд на стоящую на левой по ходу его движения </w:t>
      </w:r>
      <w:r>
        <w:rPr>
          <w:sz w:val="28"/>
          <w:szCs w:val="28"/>
        </w:rPr>
        <w:t>большегрузной автомашиной с полуприцепом.</w:t>
      </w:r>
      <w:r w:rsidRPr="00B87700">
        <w:rPr>
          <w:sz w:val="28"/>
          <w:szCs w:val="28"/>
        </w:rPr>
        <w:t xml:space="preserve"> В результате ДТП водител</w:t>
      </w:r>
      <w:r>
        <w:rPr>
          <w:sz w:val="28"/>
          <w:szCs w:val="28"/>
        </w:rPr>
        <w:t>ь</w:t>
      </w:r>
      <w:r w:rsidRPr="00B877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самостоятельно </w:t>
      </w:r>
      <w:r w:rsidRPr="00B87700">
        <w:rPr>
          <w:sz w:val="28"/>
          <w:szCs w:val="28"/>
        </w:rPr>
        <w:t>была оказана медицинская помощь, после чего он самостоятельно покинул л</w:t>
      </w:r>
      <w:r>
        <w:rPr>
          <w:sz w:val="28"/>
          <w:szCs w:val="28"/>
        </w:rPr>
        <w:t>ечебное учреждение. Сотрудники полиции разыскивали его сутки. В действиях водителя усматриваются признаки административного правонарушения – оставление водителм места ДТП, участником которого он являлся, влечет арест до 15-ти суток, либо лишение права управления до 1.5 лет.</w:t>
      </w:r>
      <w:r w:rsidRPr="00B87700">
        <w:rPr>
          <w:sz w:val="28"/>
          <w:szCs w:val="28"/>
        </w:rPr>
        <w:t xml:space="preserve"> Пассажиры а/м ХОНДА АККОРД: </w:t>
      </w:r>
      <w:r>
        <w:rPr>
          <w:sz w:val="28"/>
          <w:szCs w:val="28"/>
        </w:rPr>
        <w:t>парень и две девушки</w:t>
      </w:r>
      <w:r w:rsidRPr="00B87700">
        <w:rPr>
          <w:sz w:val="28"/>
          <w:szCs w:val="28"/>
        </w:rPr>
        <w:t>, с различными травмами были госпитализированы в ГБУЗ "МСЧ-13" п. Явас. Одна из девушек в середине июня текущего года</w:t>
      </w:r>
      <w:r>
        <w:rPr>
          <w:sz w:val="28"/>
          <w:szCs w:val="28"/>
        </w:rPr>
        <w:t xml:space="preserve"> уже </w:t>
      </w:r>
      <w:r w:rsidRPr="00B87700">
        <w:rPr>
          <w:sz w:val="28"/>
          <w:szCs w:val="28"/>
        </w:rPr>
        <w:t xml:space="preserve"> была участницей ДТП и обращалась за медицинской помощью в больницу пос.Зубова Поляна.  </w:t>
      </w:r>
      <w:r>
        <w:rPr>
          <w:sz w:val="28"/>
          <w:szCs w:val="28"/>
        </w:rPr>
        <w:t xml:space="preserve">Место ДТП не является очагом аварийности. Недостатков транспортно-эксплуатационного состояния УДС не выявлено. Проводиться предварительная проверка по установлению причин и условий совершения ДТП, а так же вины водителя. </w:t>
      </w:r>
    </w:p>
    <w:p w:rsidR="008B6D3A" w:rsidRPr="00B87700" w:rsidRDefault="008B6D3A" w:rsidP="001B4A8F">
      <w:pPr>
        <w:jc w:val="both"/>
        <w:rPr>
          <w:rFonts w:ascii="Times New Roman" w:hAnsi="Times New Roman"/>
          <w:sz w:val="28"/>
          <w:szCs w:val="28"/>
        </w:rPr>
      </w:pPr>
    </w:p>
    <w:p w:rsidR="008B6D3A" w:rsidRDefault="008B6D3A"/>
    <w:sectPr w:rsidR="008B6D3A" w:rsidSect="00EF12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4A8F"/>
    <w:rsid w:val="001B4A8F"/>
    <w:rsid w:val="00290F0A"/>
    <w:rsid w:val="004865EB"/>
    <w:rsid w:val="004A7658"/>
    <w:rsid w:val="006216F5"/>
    <w:rsid w:val="008B6D3A"/>
    <w:rsid w:val="00B87700"/>
    <w:rsid w:val="00EF12FF"/>
    <w:rsid w:val="00EF2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12FF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rsid w:val="001B4A8F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1B4A8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34</TotalTime>
  <Pages>1</Pages>
  <Words>176</Words>
  <Characters>1009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OVD</dc:creator>
  <cp:keywords/>
  <dc:description/>
  <cp:lastModifiedBy>User</cp:lastModifiedBy>
  <cp:revision>6</cp:revision>
  <dcterms:created xsi:type="dcterms:W3CDTF">2018-07-30T12:46:00Z</dcterms:created>
  <dcterms:modified xsi:type="dcterms:W3CDTF">2018-08-01T06:57:00Z</dcterms:modified>
</cp:coreProperties>
</file>