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2A6" w:rsidRDefault="00C042A6" w:rsidP="00915D43">
      <w:pPr>
        <w:jc w:val="center"/>
        <w:rPr>
          <w:b/>
          <w:caps/>
        </w:rPr>
      </w:pPr>
      <w:r>
        <w:rPr>
          <w:b/>
          <w:caps/>
        </w:rPr>
        <w:t xml:space="preserve">Совет депутатов </w:t>
      </w:r>
    </w:p>
    <w:p w:rsidR="00C042A6" w:rsidRDefault="00C042A6" w:rsidP="00915D43">
      <w:pPr>
        <w:jc w:val="center"/>
        <w:rPr>
          <w:b/>
          <w:caps/>
        </w:rPr>
      </w:pPr>
      <w:r>
        <w:rPr>
          <w:b/>
          <w:caps/>
        </w:rPr>
        <w:t>Зарубкинского СЕЛЬСКОГО ПОСЕЛЕНИЯ</w:t>
      </w:r>
    </w:p>
    <w:p w:rsidR="00C042A6" w:rsidRDefault="00C042A6" w:rsidP="00915D43">
      <w:pPr>
        <w:jc w:val="center"/>
        <w:rPr>
          <w:b/>
          <w:caps/>
        </w:rPr>
      </w:pPr>
      <w:r>
        <w:rPr>
          <w:b/>
          <w:caps/>
        </w:rPr>
        <w:t xml:space="preserve">Зубово – Полянского муниципального района </w:t>
      </w:r>
    </w:p>
    <w:p w:rsidR="00C042A6" w:rsidRDefault="00C042A6" w:rsidP="00915D43">
      <w:pPr>
        <w:jc w:val="center"/>
        <w:rPr>
          <w:b/>
          <w:caps/>
        </w:rPr>
      </w:pPr>
      <w:r>
        <w:rPr>
          <w:b/>
          <w:caps/>
        </w:rPr>
        <w:t>Республики Мордовия</w:t>
      </w:r>
    </w:p>
    <w:p w:rsidR="00C042A6" w:rsidRDefault="00C042A6" w:rsidP="00915D43">
      <w:pPr>
        <w:jc w:val="center"/>
        <w:rPr>
          <w:b/>
          <w:caps/>
        </w:rPr>
      </w:pPr>
    </w:p>
    <w:p w:rsidR="00C042A6" w:rsidRDefault="00C042A6" w:rsidP="00915D43">
      <w:pPr>
        <w:jc w:val="center"/>
        <w:rPr>
          <w:b/>
        </w:rPr>
      </w:pPr>
      <w:r>
        <w:rPr>
          <w:b/>
        </w:rPr>
        <w:t>РЕШЕНИЕ</w:t>
      </w:r>
    </w:p>
    <w:p w:rsidR="00C042A6" w:rsidRDefault="00C042A6" w:rsidP="00915D43"/>
    <w:p w:rsidR="00C042A6" w:rsidRDefault="00C042A6" w:rsidP="00915D43">
      <w:pPr>
        <w:rPr>
          <w:u w:val="single"/>
        </w:rPr>
      </w:pPr>
      <w:r>
        <w:t>от 16 октября 2017 года                                                                               № 2</w:t>
      </w:r>
    </w:p>
    <w:p w:rsidR="00C042A6" w:rsidRDefault="00C042A6" w:rsidP="00915D43">
      <w:pPr>
        <w:widowControl w:val="0"/>
        <w:autoSpaceDE w:val="0"/>
        <w:autoSpaceDN w:val="0"/>
        <w:adjustRightInd w:val="0"/>
        <w:spacing w:before="108" w:after="108"/>
        <w:ind w:firstLine="900"/>
        <w:jc w:val="both"/>
        <w:outlineLvl w:val="0"/>
        <w:rPr>
          <w:b/>
          <w:bCs/>
        </w:rPr>
      </w:pPr>
    </w:p>
    <w:p w:rsidR="00C042A6" w:rsidRPr="004D6DEE" w:rsidRDefault="00C042A6" w:rsidP="004D6DEE">
      <w:pPr>
        <w:rPr>
          <w:b/>
        </w:rPr>
      </w:pPr>
      <w:r w:rsidRPr="004D6DEE">
        <w:rPr>
          <w:b/>
        </w:rPr>
        <w:t xml:space="preserve">О ходе исполнения бюджета </w:t>
      </w:r>
    </w:p>
    <w:p w:rsidR="00C042A6" w:rsidRPr="004D6DEE" w:rsidRDefault="00C042A6" w:rsidP="004D6DEE">
      <w:pPr>
        <w:rPr>
          <w:b/>
        </w:rPr>
      </w:pPr>
      <w:r w:rsidRPr="004D6DEE">
        <w:rPr>
          <w:b/>
        </w:rPr>
        <w:t>Зарубкинского сельского поселения</w:t>
      </w:r>
    </w:p>
    <w:p w:rsidR="00C042A6" w:rsidRPr="004D6DEE" w:rsidRDefault="00C042A6" w:rsidP="004D6DEE">
      <w:pPr>
        <w:rPr>
          <w:b/>
        </w:rPr>
      </w:pPr>
      <w:r w:rsidRPr="004D6DEE">
        <w:rPr>
          <w:b/>
        </w:rPr>
        <w:t>Зубово-Полянского муниципального района</w:t>
      </w:r>
    </w:p>
    <w:p w:rsidR="00C042A6" w:rsidRPr="004D6DEE" w:rsidRDefault="00C042A6" w:rsidP="004D6DEE">
      <w:pPr>
        <w:widowControl w:val="0"/>
        <w:autoSpaceDE w:val="0"/>
        <w:autoSpaceDN w:val="0"/>
        <w:adjustRightInd w:val="0"/>
        <w:outlineLvl w:val="0"/>
        <w:rPr>
          <w:b/>
          <w:bCs/>
        </w:rPr>
      </w:pPr>
      <w:r w:rsidRPr="004D6DEE">
        <w:rPr>
          <w:b/>
        </w:rPr>
        <w:t xml:space="preserve">Республики Мордовия за </w:t>
      </w:r>
      <w:r>
        <w:rPr>
          <w:b/>
        </w:rPr>
        <w:t>3</w:t>
      </w:r>
      <w:r w:rsidRPr="004D6DEE">
        <w:rPr>
          <w:b/>
        </w:rPr>
        <w:t xml:space="preserve"> квартал 2017 года</w:t>
      </w:r>
    </w:p>
    <w:p w:rsidR="00C042A6" w:rsidRDefault="00C042A6" w:rsidP="00915D43">
      <w:pPr>
        <w:widowControl w:val="0"/>
        <w:autoSpaceDE w:val="0"/>
        <w:autoSpaceDN w:val="0"/>
        <w:adjustRightInd w:val="0"/>
        <w:spacing w:before="108" w:after="108"/>
        <w:ind w:firstLine="900"/>
        <w:jc w:val="both"/>
        <w:outlineLvl w:val="0"/>
        <w:rPr>
          <w:bCs/>
        </w:rPr>
      </w:pPr>
    </w:p>
    <w:p w:rsidR="00C042A6" w:rsidRPr="00920220" w:rsidRDefault="00C042A6" w:rsidP="00801568">
      <w:pPr>
        <w:jc w:val="both"/>
      </w:pPr>
      <w:r w:rsidRPr="00920220">
        <w:t>За</w:t>
      </w:r>
      <w:r>
        <w:t xml:space="preserve">слушав и обсудив выступление главного бухгалтера </w:t>
      </w:r>
      <w:r w:rsidRPr="00920220">
        <w:t>администрации Зарубкинского сельского</w:t>
      </w:r>
      <w:r>
        <w:t xml:space="preserve"> </w:t>
      </w:r>
      <w:r w:rsidRPr="00920220">
        <w:t xml:space="preserve">поселения </w:t>
      </w:r>
      <w:r>
        <w:t>Балашовой Н.И.,</w:t>
      </w:r>
      <w:r w:rsidRPr="00920220">
        <w:t xml:space="preserve"> Совет депутатов З</w:t>
      </w:r>
      <w:r>
        <w:t xml:space="preserve">арубкинского сельского поселения </w:t>
      </w:r>
      <w:r w:rsidRPr="00801568">
        <w:rPr>
          <w:b/>
        </w:rPr>
        <w:t>РЕШИЛ</w:t>
      </w:r>
      <w:r w:rsidRPr="00920220">
        <w:t>:</w:t>
      </w:r>
    </w:p>
    <w:p w:rsidR="00C042A6" w:rsidRDefault="00C042A6" w:rsidP="00801568">
      <w:pPr>
        <w:jc w:val="both"/>
        <w:rPr>
          <w:sz w:val="28"/>
          <w:szCs w:val="28"/>
        </w:rPr>
      </w:pPr>
      <w:r w:rsidRPr="00920220">
        <w:t xml:space="preserve">    </w:t>
      </w:r>
    </w:p>
    <w:p w:rsidR="00C042A6" w:rsidRDefault="00C042A6" w:rsidP="00801568">
      <w:pPr>
        <w:ind w:firstLine="709"/>
        <w:jc w:val="both"/>
        <w:rPr>
          <w:sz w:val="28"/>
          <w:szCs w:val="28"/>
        </w:rPr>
      </w:pPr>
      <w:r w:rsidRPr="00AA55C4">
        <w:t>1.</w:t>
      </w:r>
      <w:r>
        <w:rPr>
          <w:sz w:val="28"/>
          <w:szCs w:val="28"/>
        </w:rPr>
        <w:t xml:space="preserve"> </w:t>
      </w:r>
      <w:r w:rsidRPr="001A100B">
        <w:t>Утвердить нижеперечисленные расходы бюджета п</w:t>
      </w:r>
      <w:r>
        <w:t>о муниципальным учреждениям за 3</w:t>
      </w:r>
      <w:r w:rsidRPr="001A100B">
        <w:t xml:space="preserve"> квартал  201</w:t>
      </w:r>
      <w:r>
        <w:t>7</w:t>
      </w:r>
      <w:r w:rsidRPr="001A100B">
        <w:t xml:space="preserve"> года, а также сведения о численности муниципальных служащих и</w:t>
      </w:r>
      <w:r>
        <w:t xml:space="preserve"> </w:t>
      </w:r>
      <w:r w:rsidRPr="001A100B">
        <w:t>фактические затраты на их денежное содержание</w:t>
      </w:r>
      <w:r>
        <w:t>.</w:t>
      </w:r>
      <w:r w:rsidRPr="00920220">
        <w:t xml:space="preserve">    </w:t>
      </w:r>
    </w:p>
    <w:p w:rsidR="00C042A6" w:rsidRPr="00920220" w:rsidRDefault="00C042A6" w:rsidP="00801568">
      <w:pPr>
        <w:ind w:firstLine="709"/>
        <w:jc w:val="both"/>
      </w:pPr>
      <w:r w:rsidRPr="00AA55C4">
        <w:t>2.</w:t>
      </w:r>
      <w:r>
        <w:t xml:space="preserve"> </w:t>
      </w:r>
      <w:r w:rsidRPr="00397719">
        <w:t>Опубликовать ежеквартальные сведения о ходе исполнения бюджета</w:t>
      </w:r>
      <w:r>
        <w:t xml:space="preserve"> Зарубкинского сельского поселения Зубово-Полянского муниципального района Республики Мордовия за 3 квартал 2017 года </w:t>
      </w:r>
      <w:r w:rsidRPr="009F5DF1">
        <w:t xml:space="preserve"> </w:t>
      </w:r>
      <w:r>
        <w:t>в газете «Вестник».</w:t>
      </w:r>
    </w:p>
    <w:p w:rsidR="00C042A6" w:rsidRDefault="00C042A6" w:rsidP="00801568">
      <w:pPr>
        <w:widowControl w:val="0"/>
        <w:autoSpaceDE w:val="0"/>
        <w:autoSpaceDN w:val="0"/>
        <w:adjustRightInd w:val="0"/>
        <w:ind w:firstLine="720"/>
        <w:jc w:val="both"/>
      </w:pPr>
    </w:p>
    <w:p w:rsidR="00C042A6" w:rsidRDefault="00C042A6" w:rsidP="00915D43">
      <w:pPr>
        <w:widowControl w:val="0"/>
        <w:autoSpaceDE w:val="0"/>
        <w:autoSpaceDN w:val="0"/>
        <w:adjustRightInd w:val="0"/>
        <w:ind w:firstLine="720"/>
        <w:jc w:val="both"/>
      </w:pPr>
    </w:p>
    <w:p w:rsidR="00C042A6" w:rsidRDefault="00C042A6" w:rsidP="00915D43">
      <w:pPr>
        <w:widowControl w:val="0"/>
        <w:autoSpaceDE w:val="0"/>
        <w:autoSpaceDN w:val="0"/>
        <w:adjustRightInd w:val="0"/>
        <w:ind w:firstLine="720"/>
        <w:jc w:val="both"/>
      </w:pPr>
    </w:p>
    <w:p w:rsidR="00C042A6" w:rsidRDefault="00C042A6" w:rsidP="00915D43">
      <w:pPr>
        <w:widowControl w:val="0"/>
        <w:autoSpaceDE w:val="0"/>
        <w:autoSpaceDN w:val="0"/>
        <w:adjustRightInd w:val="0"/>
        <w:ind w:firstLine="720"/>
        <w:jc w:val="both"/>
      </w:pPr>
    </w:p>
    <w:p w:rsidR="00C042A6" w:rsidRDefault="00C042A6" w:rsidP="00915D43">
      <w:pPr>
        <w:widowControl w:val="0"/>
        <w:autoSpaceDE w:val="0"/>
        <w:autoSpaceDN w:val="0"/>
        <w:adjustRightInd w:val="0"/>
        <w:ind w:firstLine="720"/>
        <w:jc w:val="both"/>
      </w:pPr>
    </w:p>
    <w:p w:rsidR="00C042A6" w:rsidRDefault="00C042A6" w:rsidP="00915D43">
      <w:pPr>
        <w:widowControl w:val="0"/>
        <w:autoSpaceDE w:val="0"/>
        <w:autoSpaceDN w:val="0"/>
        <w:adjustRightInd w:val="0"/>
        <w:ind w:firstLine="720"/>
        <w:jc w:val="both"/>
      </w:pPr>
    </w:p>
    <w:p w:rsidR="00C042A6" w:rsidRDefault="00C042A6" w:rsidP="00915D43">
      <w:pPr>
        <w:widowControl w:val="0"/>
        <w:autoSpaceDE w:val="0"/>
        <w:autoSpaceDN w:val="0"/>
        <w:adjustRightInd w:val="0"/>
        <w:ind w:firstLine="720"/>
        <w:jc w:val="both"/>
      </w:pPr>
    </w:p>
    <w:p w:rsidR="00C042A6" w:rsidRDefault="00C042A6" w:rsidP="00915D43">
      <w:pPr>
        <w:widowControl w:val="0"/>
        <w:autoSpaceDE w:val="0"/>
        <w:autoSpaceDN w:val="0"/>
        <w:adjustRightInd w:val="0"/>
        <w:ind w:firstLine="720"/>
        <w:jc w:val="both"/>
      </w:pPr>
    </w:p>
    <w:p w:rsidR="00C042A6" w:rsidRDefault="00C042A6" w:rsidP="00801568">
      <w:pPr>
        <w:widowControl w:val="0"/>
        <w:autoSpaceDE w:val="0"/>
        <w:autoSpaceDN w:val="0"/>
        <w:adjustRightInd w:val="0"/>
        <w:jc w:val="both"/>
      </w:pPr>
      <w:r>
        <w:t xml:space="preserve">Глава Зарубкинского сельского поселения </w:t>
      </w:r>
    </w:p>
    <w:p w:rsidR="00C042A6" w:rsidRDefault="00C042A6" w:rsidP="00801568">
      <w:pPr>
        <w:widowControl w:val="0"/>
        <w:tabs>
          <w:tab w:val="left" w:pos="6870"/>
        </w:tabs>
        <w:autoSpaceDE w:val="0"/>
        <w:autoSpaceDN w:val="0"/>
        <w:adjustRightInd w:val="0"/>
        <w:jc w:val="both"/>
      </w:pPr>
      <w:r>
        <w:t>Зубово-Полянского муниципального района</w:t>
      </w:r>
    </w:p>
    <w:p w:rsidR="00C042A6" w:rsidRDefault="00C042A6" w:rsidP="00801568">
      <w:pPr>
        <w:widowControl w:val="0"/>
        <w:tabs>
          <w:tab w:val="left" w:pos="6870"/>
        </w:tabs>
        <w:autoSpaceDE w:val="0"/>
        <w:autoSpaceDN w:val="0"/>
        <w:adjustRightInd w:val="0"/>
        <w:jc w:val="both"/>
      </w:pPr>
      <w:r>
        <w:t>Республики Мордовия</w:t>
      </w:r>
      <w:r>
        <w:tab/>
        <w:t>Т.Н. Дергачева</w:t>
      </w:r>
    </w:p>
    <w:p w:rsidR="00C042A6" w:rsidRDefault="00C042A6" w:rsidP="005A0129">
      <w:r>
        <w:rPr>
          <w:b/>
        </w:rPr>
        <w:br w:type="page"/>
      </w:r>
    </w:p>
    <w:p w:rsidR="00C042A6" w:rsidRDefault="00C042A6" w:rsidP="005A0129">
      <w:pPr>
        <w:tabs>
          <w:tab w:val="left" w:pos="2550"/>
        </w:tabs>
        <w:jc w:val="center"/>
      </w:pPr>
      <w:r>
        <w:t>Сведения</w:t>
      </w:r>
    </w:p>
    <w:p w:rsidR="00C042A6" w:rsidRDefault="00C042A6" w:rsidP="005A0129">
      <w:pPr>
        <w:tabs>
          <w:tab w:val="left" w:pos="4155"/>
        </w:tabs>
        <w:jc w:val="center"/>
      </w:pPr>
      <w:r>
        <w:t>О ходе исполнения бюджета Зарубкинского сельского поселения</w:t>
      </w:r>
    </w:p>
    <w:p w:rsidR="00C042A6" w:rsidRDefault="00C042A6" w:rsidP="005A0129">
      <w:pPr>
        <w:tabs>
          <w:tab w:val="left" w:pos="2400"/>
        </w:tabs>
        <w:jc w:val="center"/>
      </w:pPr>
      <w:r>
        <w:t>За 3 квартал 2017г.</w:t>
      </w:r>
    </w:p>
    <w:p w:rsidR="00C042A6" w:rsidRDefault="00C042A6" w:rsidP="005A0129"/>
    <w:p w:rsidR="00C042A6" w:rsidRDefault="00C042A6" w:rsidP="005A0129">
      <w:pPr>
        <w:tabs>
          <w:tab w:val="left" w:pos="4035"/>
        </w:tabs>
      </w:pPr>
      <w:r>
        <w:tab/>
        <w:t xml:space="preserve">                        </w:t>
      </w:r>
    </w:p>
    <w:p w:rsidR="00C042A6" w:rsidRDefault="00C042A6" w:rsidP="005A0129">
      <w:pPr>
        <w:tabs>
          <w:tab w:val="left" w:pos="5475"/>
        </w:tabs>
      </w:pPr>
      <w:r>
        <w:tab/>
        <w:t>План                   Факт        % вып.</w:t>
      </w:r>
    </w:p>
    <w:p w:rsidR="00C042A6" w:rsidRDefault="00C042A6" w:rsidP="005A0129">
      <w:r>
        <w:t xml:space="preserve">                                                                                                                              </w:t>
      </w:r>
    </w:p>
    <w:p w:rsidR="00C042A6" w:rsidRDefault="00C042A6" w:rsidP="005A0129">
      <w:pPr>
        <w:tabs>
          <w:tab w:val="left" w:pos="8415"/>
        </w:tabs>
      </w:pPr>
      <w:r>
        <w:t>Доходы                                                                             2115,5                  1601,6</w:t>
      </w:r>
      <w:r>
        <w:tab/>
        <w:t>76</w:t>
      </w:r>
    </w:p>
    <w:p w:rsidR="00C042A6" w:rsidRDefault="00C042A6" w:rsidP="005A0129"/>
    <w:p w:rsidR="00C042A6" w:rsidRDefault="00C042A6" w:rsidP="005A0129">
      <w:r>
        <w:t>Дотация от показателей                                                   886,2                    438,6          49</w:t>
      </w:r>
    </w:p>
    <w:p w:rsidR="00C042A6" w:rsidRDefault="00C042A6" w:rsidP="005A0129"/>
    <w:p w:rsidR="00C042A6" w:rsidRDefault="00C042A6" w:rsidP="005A0129">
      <w:r>
        <w:t>Собственные доходы                                                       293,2                    308,2         105,1</w:t>
      </w:r>
    </w:p>
    <w:p w:rsidR="00C042A6" w:rsidRDefault="00C042A6" w:rsidP="005A0129"/>
    <w:p w:rsidR="00C042A6" w:rsidRDefault="00C042A6" w:rsidP="005A0129">
      <w:r>
        <w:t>Израсходовано  за 1 квартал                                           2130,5                  1597,5          75</w:t>
      </w:r>
    </w:p>
    <w:p w:rsidR="00C042A6" w:rsidRDefault="00C042A6" w:rsidP="005A0129"/>
    <w:p w:rsidR="00C042A6" w:rsidRDefault="00C042A6" w:rsidP="005A0129"/>
    <w:p w:rsidR="00C042A6" w:rsidRDefault="00C042A6" w:rsidP="005A0129">
      <w:r>
        <w:t>Управление-4 чел.</w:t>
      </w:r>
    </w:p>
    <w:p w:rsidR="00C042A6" w:rsidRDefault="00C042A6" w:rsidP="005A0129">
      <w:r>
        <w:t>Фактические затраты на денежное содержание-651,26т.руб      в т.ч. отчисления-151,1</w:t>
      </w:r>
    </w:p>
    <w:p w:rsidR="00C042A6" w:rsidRPr="00CD48BF" w:rsidRDefault="00C042A6" w:rsidP="005A0129"/>
    <w:p w:rsidR="00C042A6" w:rsidRDefault="00C042A6" w:rsidP="005A0129"/>
    <w:p w:rsidR="00C042A6" w:rsidRDefault="00C042A6" w:rsidP="005A0129"/>
    <w:p w:rsidR="00C042A6" w:rsidRDefault="00C042A6" w:rsidP="005A0129"/>
    <w:p w:rsidR="00C042A6" w:rsidRDefault="00C042A6" w:rsidP="005A0129"/>
    <w:p w:rsidR="00C042A6" w:rsidRDefault="00C042A6" w:rsidP="005A0129">
      <w:r>
        <w:t xml:space="preserve">Глава </w:t>
      </w:r>
    </w:p>
    <w:p w:rsidR="00C042A6" w:rsidRDefault="00C042A6" w:rsidP="005A0129">
      <w:r>
        <w:t xml:space="preserve">Зарубкинского </w:t>
      </w:r>
    </w:p>
    <w:p w:rsidR="00C042A6" w:rsidRPr="00CD48BF" w:rsidRDefault="00C042A6" w:rsidP="005A0129">
      <w:r>
        <w:t>сельского поселения                                            / Дергачева Т.Н./</w:t>
      </w:r>
    </w:p>
    <w:p w:rsidR="00C042A6" w:rsidRDefault="00C042A6" w:rsidP="00C35791">
      <w:pPr>
        <w:ind w:left="-1080"/>
        <w:rPr>
          <w:b/>
        </w:rPr>
      </w:pPr>
    </w:p>
    <w:sectPr w:rsidR="00C042A6" w:rsidSect="00801568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5D43"/>
    <w:rsid w:val="00076F42"/>
    <w:rsid w:val="000D42FE"/>
    <w:rsid w:val="000F7E6A"/>
    <w:rsid w:val="00172759"/>
    <w:rsid w:val="00181493"/>
    <w:rsid w:val="001A100B"/>
    <w:rsid w:val="00214ED8"/>
    <w:rsid w:val="00274F22"/>
    <w:rsid w:val="003561AC"/>
    <w:rsid w:val="00397719"/>
    <w:rsid w:val="003B31F3"/>
    <w:rsid w:val="004B5B13"/>
    <w:rsid w:val="004D6DEE"/>
    <w:rsid w:val="005A0129"/>
    <w:rsid w:val="005C6016"/>
    <w:rsid w:val="006E0653"/>
    <w:rsid w:val="006F4D63"/>
    <w:rsid w:val="00756B1E"/>
    <w:rsid w:val="00791B32"/>
    <w:rsid w:val="007D624F"/>
    <w:rsid w:val="007F4005"/>
    <w:rsid w:val="00801568"/>
    <w:rsid w:val="00805927"/>
    <w:rsid w:val="008A451A"/>
    <w:rsid w:val="00915D43"/>
    <w:rsid w:val="00920220"/>
    <w:rsid w:val="009F5DF1"/>
    <w:rsid w:val="00A00A71"/>
    <w:rsid w:val="00A07DDC"/>
    <w:rsid w:val="00A87755"/>
    <w:rsid w:val="00AA55C4"/>
    <w:rsid w:val="00AC140D"/>
    <w:rsid w:val="00BA79C8"/>
    <w:rsid w:val="00C042A6"/>
    <w:rsid w:val="00C35791"/>
    <w:rsid w:val="00C82DC9"/>
    <w:rsid w:val="00C963B5"/>
    <w:rsid w:val="00CA7CFB"/>
    <w:rsid w:val="00CD48BF"/>
    <w:rsid w:val="00DD5B96"/>
    <w:rsid w:val="00F06FE1"/>
    <w:rsid w:val="00F852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5D43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15D4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153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307</Words>
  <Characters>1750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                                                                                                                                </dc:title>
  <dc:subject/>
  <dc:creator>User1</dc:creator>
  <cp:keywords/>
  <dc:description/>
  <cp:lastModifiedBy>1</cp:lastModifiedBy>
  <cp:revision>3</cp:revision>
  <cp:lastPrinted>2017-12-22T07:29:00Z</cp:lastPrinted>
  <dcterms:created xsi:type="dcterms:W3CDTF">2017-12-25T06:55:00Z</dcterms:created>
  <dcterms:modified xsi:type="dcterms:W3CDTF">2018-02-07T14:35:00Z</dcterms:modified>
</cp:coreProperties>
</file>