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B09" w:rsidRDefault="00C76B09" w:rsidP="00915D43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6B09" w:rsidRDefault="00C76B09" w:rsidP="00915D43">
      <w:pPr>
        <w:jc w:val="center"/>
        <w:rPr>
          <w:b/>
          <w:caps/>
        </w:rPr>
      </w:pPr>
    </w:p>
    <w:p w:rsidR="00C76B09" w:rsidRDefault="00C76B09" w:rsidP="00915D43">
      <w:pPr>
        <w:jc w:val="center"/>
        <w:rPr>
          <w:b/>
          <w:caps/>
        </w:rPr>
      </w:pPr>
    </w:p>
    <w:p w:rsidR="00C76B09" w:rsidRDefault="00C76B09" w:rsidP="00915D43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C76B09" w:rsidRDefault="00C76B09" w:rsidP="00915D43">
      <w:pPr>
        <w:jc w:val="center"/>
        <w:rPr>
          <w:b/>
          <w:caps/>
        </w:rPr>
      </w:pPr>
      <w:r>
        <w:rPr>
          <w:b/>
          <w:caps/>
        </w:rPr>
        <w:t>Зарубкинского СЕЛЬСКОГО ПОСЕЛЕНИЯ</w:t>
      </w:r>
    </w:p>
    <w:p w:rsidR="00C76B09" w:rsidRDefault="00C76B09" w:rsidP="00915D43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C76B09" w:rsidRDefault="00C76B09" w:rsidP="00915D43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C76B09" w:rsidRDefault="00C76B09" w:rsidP="00915D43">
      <w:pPr>
        <w:jc w:val="center"/>
        <w:rPr>
          <w:b/>
          <w:caps/>
        </w:rPr>
      </w:pPr>
    </w:p>
    <w:p w:rsidR="00C76B09" w:rsidRDefault="00C76B09" w:rsidP="00915D43">
      <w:pPr>
        <w:jc w:val="center"/>
        <w:rPr>
          <w:b/>
        </w:rPr>
      </w:pPr>
      <w:r>
        <w:rPr>
          <w:b/>
        </w:rPr>
        <w:t>РЕШЕНИЕ</w:t>
      </w:r>
    </w:p>
    <w:p w:rsidR="00C76B09" w:rsidRDefault="00C76B09" w:rsidP="00915D43"/>
    <w:p w:rsidR="00C76B09" w:rsidRPr="00FC2251" w:rsidRDefault="00C76B09" w:rsidP="00915D43">
      <w:pPr>
        <w:rPr>
          <w:sz w:val="28"/>
          <w:szCs w:val="28"/>
          <w:u w:val="single"/>
        </w:rPr>
      </w:pPr>
      <w:r w:rsidRPr="00FC2251">
        <w:rPr>
          <w:sz w:val="28"/>
          <w:szCs w:val="28"/>
        </w:rPr>
        <w:t xml:space="preserve">от 30 января 2018 года                                                                               № </w:t>
      </w:r>
      <w:r>
        <w:rPr>
          <w:sz w:val="28"/>
          <w:szCs w:val="28"/>
        </w:rPr>
        <w:t>4</w:t>
      </w:r>
    </w:p>
    <w:p w:rsidR="00C76B09" w:rsidRPr="00FC2251" w:rsidRDefault="00C76B09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C76B09" w:rsidRPr="00953797" w:rsidRDefault="00C76B09" w:rsidP="00953797">
      <w:pPr>
        <w:rPr>
          <w:b/>
          <w:bCs/>
          <w:sz w:val="28"/>
          <w:szCs w:val="28"/>
        </w:rPr>
      </w:pPr>
      <w:r w:rsidRPr="00953797">
        <w:rPr>
          <w:b/>
          <w:sz w:val="28"/>
          <w:szCs w:val="28"/>
        </w:rPr>
        <w:t xml:space="preserve">О ходе исполнения бюджета Зарубкинского сельского поселения Зубово-Полянского муниципального района Республики Мордовия за </w:t>
      </w:r>
      <w:r>
        <w:rPr>
          <w:b/>
          <w:sz w:val="28"/>
          <w:szCs w:val="28"/>
        </w:rPr>
        <w:t>4</w:t>
      </w:r>
      <w:r w:rsidRPr="00953797">
        <w:rPr>
          <w:b/>
          <w:sz w:val="28"/>
          <w:szCs w:val="28"/>
        </w:rPr>
        <w:t xml:space="preserve"> квартал 2017 года</w:t>
      </w:r>
    </w:p>
    <w:p w:rsidR="00C76B09" w:rsidRPr="00953797" w:rsidRDefault="00C76B09" w:rsidP="00C03EC2">
      <w:pPr>
        <w:rPr>
          <w:b/>
          <w:bCs/>
          <w:sz w:val="28"/>
          <w:szCs w:val="28"/>
        </w:rPr>
      </w:pPr>
    </w:p>
    <w:p w:rsidR="00C76B09" w:rsidRPr="00FC2251" w:rsidRDefault="00C76B09" w:rsidP="005D08BC">
      <w:pPr>
        <w:ind w:firstLine="709"/>
        <w:jc w:val="both"/>
        <w:rPr>
          <w:sz w:val="28"/>
          <w:szCs w:val="28"/>
        </w:rPr>
      </w:pPr>
      <w:r w:rsidRPr="00D30B49">
        <w:rPr>
          <w:sz w:val="28"/>
          <w:szCs w:val="28"/>
          <w:shd w:val="clear" w:color="auto" w:fill="FFFFFF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Уставом Зарубкинского сельского поселения</w:t>
      </w:r>
      <w:r>
        <w:rPr>
          <w:sz w:val="28"/>
          <w:szCs w:val="28"/>
          <w:shd w:val="clear" w:color="auto" w:fill="FFFFFF"/>
        </w:rPr>
        <w:t>, решением Совета депутатов Зарубкинского сельского поселения от 28.12.2016 г. № 1 «О бюджете Зарубкинского сельского поселения Зубово-Полянского муниципального района Республики Мордовия на 2017 год»</w:t>
      </w:r>
      <w:r w:rsidRPr="00D30B49">
        <w:rPr>
          <w:sz w:val="28"/>
          <w:szCs w:val="28"/>
          <w:shd w:val="clear" w:color="auto" w:fill="FFFFFF"/>
        </w:rPr>
        <w:t xml:space="preserve"> </w:t>
      </w:r>
      <w:r w:rsidRPr="00D30B49">
        <w:rPr>
          <w:sz w:val="28"/>
          <w:szCs w:val="28"/>
        </w:rPr>
        <w:t>Совет депутатов Зарубкинского</w:t>
      </w:r>
      <w:r w:rsidRPr="00FC2251">
        <w:rPr>
          <w:sz w:val="28"/>
          <w:szCs w:val="28"/>
        </w:rPr>
        <w:t xml:space="preserve"> сельского поселения </w:t>
      </w:r>
      <w:r w:rsidRPr="00D30B49">
        <w:rPr>
          <w:sz w:val="28"/>
          <w:szCs w:val="28"/>
        </w:rPr>
        <w:t>РЕШИЛ:</w:t>
      </w:r>
    </w:p>
    <w:p w:rsidR="00C76B09" w:rsidRPr="00FC2251" w:rsidRDefault="00C76B09" w:rsidP="005D08BC">
      <w:pPr>
        <w:ind w:firstLine="709"/>
        <w:jc w:val="both"/>
        <w:rPr>
          <w:sz w:val="28"/>
          <w:szCs w:val="28"/>
        </w:rPr>
      </w:pPr>
    </w:p>
    <w:p w:rsidR="00C76B09" w:rsidRPr="00D77A14" w:rsidRDefault="00C76B09" w:rsidP="005D08BC">
      <w:pPr>
        <w:ind w:firstLine="709"/>
        <w:jc w:val="both"/>
        <w:rPr>
          <w:sz w:val="28"/>
          <w:szCs w:val="28"/>
        </w:rPr>
      </w:pPr>
      <w:r w:rsidRPr="00D77A1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D77A14">
        <w:rPr>
          <w:sz w:val="28"/>
          <w:szCs w:val="28"/>
        </w:rPr>
        <w:t>Утвердить нижеперечисленные расходы бюджета п</w:t>
      </w:r>
      <w:r>
        <w:rPr>
          <w:sz w:val="28"/>
          <w:szCs w:val="28"/>
        </w:rPr>
        <w:t>о муниципальным учреждениям за 4</w:t>
      </w:r>
      <w:r w:rsidRPr="00D77A14">
        <w:rPr>
          <w:sz w:val="28"/>
          <w:szCs w:val="28"/>
        </w:rPr>
        <w:t xml:space="preserve"> квартал  2017 года, а также сведения о численности муниципальных служащих и фактические затраты на их денежное содержание</w:t>
      </w:r>
      <w:r>
        <w:rPr>
          <w:sz w:val="28"/>
          <w:szCs w:val="28"/>
        </w:rPr>
        <w:t xml:space="preserve"> (Приложение № 1)</w:t>
      </w:r>
      <w:r w:rsidRPr="00D77A14">
        <w:rPr>
          <w:sz w:val="28"/>
          <w:szCs w:val="28"/>
        </w:rPr>
        <w:t xml:space="preserve">.    </w:t>
      </w:r>
    </w:p>
    <w:p w:rsidR="00C76B09" w:rsidRPr="00D77A14" w:rsidRDefault="00C76B09" w:rsidP="005D08BC">
      <w:pPr>
        <w:ind w:firstLine="709"/>
        <w:jc w:val="both"/>
        <w:rPr>
          <w:sz w:val="28"/>
          <w:szCs w:val="28"/>
        </w:rPr>
      </w:pPr>
      <w:r w:rsidRPr="00D77A14">
        <w:rPr>
          <w:sz w:val="28"/>
          <w:szCs w:val="28"/>
        </w:rPr>
        <w:t>2. Опубликовать ежеквартальные сведения о ходе исполнения бюджета Зарубкинского сельского поселения Зубово-Полянского муниципального</w:t>
      </w:r>
      <w:r>
        <w:rPr>
          <w:sz w:val="28"/>
          <w:szCs w:val="28"/>
        </w:rPr>
        <w:t xml:space="preserve"> района Республики Мордовия за 4</w:t>
      </w:r>
      <w:r w:rsidRPr="00D77A14">
        <w:rPr>
          <w:sz w:val="28"/>
          <w:szCs w:val="28"/>
        </w:rPr>
        <w:t xml:space="preserve"> квартал 2017 года  в газете «Вестник».</w:t>
      </w:r>
    </w:p>
    <w:p w:rsidR="00C76B09" w:rsidRPr="00FC2251" w:rsidRDefault="00C76B09" w:rsidP="005D08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76B09" w:rsidRPr="00FC2251" w:rsidRDefault="00C76B09" w:rsidP="005D08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76B09" w:rsidRPr="00FC2251" w:rsidRDefault="00C76B09" w:rsidP="005D08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76B09" w:rsidRPr="00FC2251" w:rsidRDefault="00C76B09" w:rsidP="00915D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76B09" w:rsidRPr="00FC2251" w:rsidRDefault="00C76B09" w:rsidP="00915D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76B09" w:rsidRPr="00FC2251" w:rsidRDefault="00C76B09" w:rsidP="00801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 xml:space="preserve">Глава Зарубкинского сельского поселения </w:t>
      </w:r>
    </w:p>
    <w:p w:rsidR="00C76B09" w:rsidRPr="00FC2251" w:rsidRDefault="00C76B09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>Зубово-Полянского муниципального района</w:t>
      </w:r>
    </w:p>
    <w:p w:rsidR="00C76B09" w:rsidRPr="00FC2251" w:rsidRDefault="00C76B09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>Республики Мордовия</w:t>
      </w:r>
      <w:r w:rsidRPr="00FC2251">
        <w:rPr>
          <w:sz w:val="28"/>
          <w:szCs w:val="28"/>
        </w:rPr>
        <w:tab/>
        <w:t>Т.Н. Дергачева</w:t>
      </w:r>
    </w:p>
    <w:p w:rsidR="00C76B09" w:rsidRPr="00001083" w:rsidRDefault="00C76B09" w:rsidP="00555BC1">
      <w:pPr>
        <w:tabs>
          <w:tab w:val="left" w:pos="2550"/>
        </w:tabs>
        <w:ind w:left="4956"/>
        <w:rPr>
          <w:sz w:val="28"/>
          <w:szCs w:val="28"/>
        </w:rPr>
      </w:pPr>
      <w:r>
        <w:rPr>
          <w:b/>
        </w:rPr>
        <w:br w:type="page"/>
      </w:r>
      <w:r w:rsidRPr="00001083">
        <w:rPr>
          <w:sz w:val="28"/>
          <w:szCs w:val="28"/>
        </w:rPr>
        <w:t>Приложение № 1</w:t>
      </w:r>
    </w:p>
    <w:p w:rsidR="00C76B09" w:rsidRPr="00001083" w:rsidRDefault="00C76B09" w:rsidP="00555BC1">
      <w:pPr>
        <w:tabs>
          <w:tab w:val="left" w:pos="2550"/>
        </w:tabs>
        <w:ind w:left="4956"/>
        <w:rPr>
          <w:sz w:val="28"/>
          <w:szCs w:val="28"/>
        </w:rPr>
      </w:pPr>
      <w:r w:rsidRPr="00001083">
        <w:rPr>
          <w:sz w:val="28"/>
          <w:szCs w:val="28"/>
        </w:rPr>
        <w:t xml:space="preserve">к решению Совета депутатов </w:t>
      </w:r>
    </w:p>
    <w:p w:rsidR="00C76B09" w:rsidRPr="00001083" w:rsidRDefault="00C76B09" w:rsidP="00555BC1">
      <w:pPr>
        <w:tabs>
          <w:tab w:val="left" w:pos="2550"/>
        </w:tabs>
        <w:ind w:left="4956"/>
        <w:rPr>
          <w:sz w:val="28"/>
          <w:szCs w:val="28"/>
        </w:rPr>
      </w:pPr>
      <w:r w:rsidRPr="00001083">
        <w:rPr>
          <w:sz w:val="28"/>
          <w:szCs w:val="28"/>
        </w:rPr>
        <w:t xml:space="preserve">Зарубкинского сельского поселения </w:t>
      </w:r>
    </w:p>
    <w:p w:rsidR="00C76B09" w:rsidRPr="00001083" w:rsidRDefault="00C76B09" w:rsidP="00555BC1">
      <w:pPr>
        <w:tabs>
          <w:tab w:val="left" w:pos="2550"/>
        </w:tabs>
        <w:ind w:left="4956"/>
        <w:rPr>
          <w:sz w:val="28"/>
          <w:szCs w:val="28"/>
        </w:rPr>
      </w:pPr>
      <w:r w:rsidRPr="00001083">
        <w:rPr>
          <w:sz w:val="28"/>
          <w:szCs w:val="28"/>
        </w:rPr>
        <w:t>от 30.01.2018 г. № 4</w:t>
      </w:r>
    </w:p>
    <w:p w:rsidR="00C76B09" w:rsidRDefault="00C76B09" w:rsidP="00555BC1">
      <w:pPr>
        <w:tabs>
          <w:tab w:val="left" w:pos="2550"/>
        </w:tabs>
        <w:jc w:val="center"/>
        <w:rPr>
          <w:b/>
        </w:rPr>
      </w:pPr>
    </w:p>
    <w:p w:rsidR="00C76B09" w:rsidRPr="00555BC1" w:rsidRDefault="00C76B09" w:rsidP="00555BC1">
      <w:pPr>
        <w:tabs>
          <w:tab w:val="left" w:pos="2550"/>
        </w:tabs>
        <w:jc w:val="center"/>
        <w:rPr>
          <w:sz w:val="28"/>
          <w:szCs w:val="28"/>
        </w:rPr>
      </w:pPr>
      <w:r w:rsidRPr="00555BC1">
        <w:rPr>
          <w:sz w:val="28"/>
          <w:szCs w:val="28"/>
        </w:rPr>
        <w:t>Сведения</w:t>
      </w:r>
    </w:p>
    <w:p w:rsidR="00C76B09" w:rsidRPr="00555BC1" w:rsidRDefault="00C76B09" w:rsidP="00555BC1">
      <w:pPr>
        <w:tabs>
          <w:tab w:val="left" w:pos="4155"/>
        </w:tabs>
        <w:jc w:val="center"/>
        <w:rPr>
          <w:sz w:val="28"/>
          <w:szCs w:val="28"/>
        </w:rPr>
      </w:pPr>
      <w:r w:rsidRPr="00555BC1">
        <w:rPr>
          <w:sz w:val="28"/>
          <w:szCs w:val="28"/>
        </w:rPr>
        <w:t>О ходе исполнения бюджета Зарубкинского сельского поселения</w:t>
      </w:r>
    </w:p>
    <w:p w:rsidR="00C76B09" w:rsidRPr="00555BC1" w:rsidRDefault="00C76B09" w:rsidP="00555BC1">
      <w:pPr>
        <w:tabs>
          <w:tab w:val="left" w:pos="2400"/>
        </w:tabs>
        <w:jc w:val="center"/>
        <w:rPr>
          <w:sz w:val="28"/>
          <w:szCs w:val="28"/>
        </w:rPr>
      </w:pPr>
      <w:r w:rsidRPr="00555BC1">
        <w:rPr>
          <w:sz w:val="28"/>
          <w:szCs w:val="28"/>
        </w:rPr>
        <w:t>За 4 квартал 2017г.</w:t>
      </w:r>
    </w:p>
    <w:p w:rsidR="00C76B09" w:rsidRPr="00555BC1" w:rsidRDefault="00C76B09" w:rsidP="00555BC1">
      <w:pPr>
        <w:rPr>
          <w:sz w:val="28"/>
          <w:szCs w:val="28"/>
        </w:rPr>
      </w:pPr>
    </w:p>
    <w:p w:rsidR="00C76B09" w:rsidRPr="00555BC1" w:rsidRDefault="00C76B09" w:rsidP="00555BC1">
      <w:pPr>
        <w:tabs>
          <w:tab w:val="left" w:pos="4035"/>
        </w:tabs>
        <w:rPr>
          <w:sz w:val="28"/>
          <w:szCs w:val="28"/>
        </w:rPr>
      </w:pPr>
      <w:r w:rsidRPr="00555BC1">
        <w:rPr>
          <w:sz w:val="28"/>
          <w:szCs w:val="28"/>
        </w:rPr>
        <w:tab/>
        <w:t xml:space="preserve">                        </w:t>
      </w:r>
    </w:p>
    <w:p w:rsidR="00C76B09" w:rsidRPr="00555BC1" w:rsidRDefault="00C76B09" w:rsidP="00001083">
      <w:pPr>
        <w:tabs>
          <w:tab w:val="left" w:pos="4680"/>
        </w:tabs>
      </w:pPr>
      <w:r w:rsidRPr="00555BC1">
        <w:tab/>
        <w:t xml:space="preserve">План                   Факт        </w:t>
      </w:r>
      <w:r>
        <w:t xml:space="preserve">     </w:t>
      </w:r>
      <w:r w:rsidRPr="00555BC1">
        <w:t>% вып.</w:t>
      </w:r>
    </w:p>
    <w:p w:rsidR="00C76B09" w:rsidRPr="00555BC1" w:rsidRDefault="00C76B09" w:rsidP="00555BC1">
      <w:r w:rsidRPr="00555BC1">
        <w:t xml:space="preserve">                                                                                                                              </w:t>
      </w:r>
    </w:p>
    <w:p w:rsidR="00C76B09" w:rsidRPr="00555BC1" w:rsidRDefault="00C76B09" w:rsidP="00001083">
      <w:pPr>
        <w:tabs>
          <w:tab w:val="left" w:pos="4680"/>
        </w:tabs>
      </w:pPr>
      <w:r w:rsidRPr="00555BC1">
        <w:t>Доходы                                                                2816,0                  2317,1</w:t>
      </w:r>
      <w:r>
        <w:t xml:space="preserve">           </w:t>
      </w:r>
      <w:r w:rsidRPr="00555BC1">
        <w:t>82,3</w:t>
      </w:r>
    </w:p>
    <w:p w:rsidR="00C76B09" w:rsidRPr="00555BC1" w:rsidRDefault="00C76B09" w:rsidP="00555BC1"/>
    <w:p w:rsidR="00C76B09" w:rsidRPr="00555BC1" w:rsidRDefault="00C76B09" w:rsidP="00555BC1">
      <w:r w:rsidRPr="00555BC1">
        <w:t xml:space="preserve">Дотация от показателей                                   </w:t>
      </w:r>
      <w:r>
        <w:t xml:space="preserve">  </w:t>
      </w:r>
      <w:r w:rsidRPr="00555BC1">
        <w:t xml:space="preserve">1181,6                  652,4          </w:t>
      </w:r>
      <w:r>
        <w:t xml:space="preserve">  </w:t>
      </w:r>
      <w:r w:rsidRPr="00555BC1">
        <w:t>55,0</w:t>
      </w:r>
    </w:p>
    <w:p w:rsidR="00C76B09" w:rsidRPr="00555BC1" w:rsidRDefault="00C76B09" w:rsidP="00555BC1"/>
    <w:p w:rsidR="00C76B09" w:rsidRPr="00555BC1" w:rsidRDefault="00C76B09" w:rsidP="00555BC1">
      <w:r w:rsidRPr="00555BC1">
        <w:t xml:space="preserve">Собственные доходы                                         </w:t>
      </w:r>
      <w:r>
        <w:t xml:space="preserve"> </w:t>
      </w:r>
      <w:r w:rsidRPr="00555BC1">
        <w:t>516,2                    558,7           108,1</w:t>
      </w:r>
    </w:p>
    <w:p w:rsidR="00C76B09" w:rsidRPr="00555BC1" w:rsidRDefault="00C76B09" w:rsidP="00555BC1"/>
    <w:p w:rsidR="00C76B09" w:rsidRPr="00555BC1" w:rsidRDefault="00C76B09" w:rsidP="00555BC1">
      <w:r w:rsidRPr="00555BC1">
        <w:t>Израсходовано  за 1 квартал                              2836,0                  2306,1          81,3</w:t>
      </w:r>
    </w:p>
    <w:p w:rsidR="00C76B09" w:rsidRPr="00555BC1" w:rsidRDefault="00C76B09" w:rsidP="00555BC1"/>
    <w:p w:rsidR="00C76B09" w:rsidRPr="00555BC1" w:rsidRDefault="00C76B09" w:rsidP="00555BC1">
      <w:pPr>
        <w:rPr>
          <w:sz w:val="28"/>
          <w:szCs w:val="28"/>
        </w:rPr>
      </w:pPr>
    </w:p>
    <w:p w:rsidR="00C76B09" w:rsidRPr="00555BC1" w:rsidRDefault="00C76B09" w:rsidP="00555BC1">
      <w:pPr>
        <w:rPr>
          <w:sz w:val="28"/>
          <w:szCs w:val="28"/>
        </w:rPr>
      </w:pPr>
      <w:r w:rsidRPr="00555BC1">
        <w:rPr>
          <w:sz w:val="28"/>
          <w:szCs w:val="28"/>
        </w:rPr>
        <w:t>Управление-4 чел.</w:t>
      </w:r>
    </w:p>
    <w:p w:rsidR="00C76B09" w:rsidRPr="00555BC1" w:rsidRDefault="00C76B09" w:rsidP="00555BC1">
      <w:pPr>
        <w:rPr>
          <w:sz w:val="28"/>
          <w:szCs w:val="28"/>
        </w:rPr>
      </w:pPr>
      <w:r w:rsidRPr="00555BC1">
        <w:rPr>
          <w:sz w:val="28"/>
          <w:szCs w:val="28"/>
        </w:rPr>
        <w:t>Фактические затраты на денежное содержание</w:t>
      </w:r>
      <w:r>
        <w:rPr>
          <w:sz w:val="28"/>
          <w:szCs w:val="28"/>
        </w:rPr>
        <w:t xml:space="preserve"> </w:t>
      </w:r>
      <w:r w:rsidRPr="00555BC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55BC1">
        <w:rPr>
          <w:sz w:val="28"/>
          <w:szCs w:val="28"/>
        </w:rPr>
        <w:t>876,76</w:t>
      </w:r>
      <w:r>
        <w:rPr>
          <w:sz w:val="28"/>
          <w:szCs w:val="28"/>
        </w:rPr>
        <w:t xml:space="preserve"> </w:t>
      </w:r>
      <w:r w:rsidRPr="00555BC1">
        <w:rPr>
          <w:sz w:val="28"/>
          <w:szCs w:val="28"/>
        </w:rPr>
        <w:t>т</w:t>
      </w:r>
      <w:r>
        <w:rPr>
          <w:sz w:val="28"/>
          <w:szCs w:val="28"/>
        </w:rPr>
        <w:t>ыс</w:t>
      </w:r>
      <w:r w:rsidRPr="00555BC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55BC1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555BC1">
        <w:rPr>
          <w:sz w:val="28"/>
          <w:szCs w:val="28"/>
        </w:rPr>
        <w:t xml:space="preserve">     </w:t>
      </w:r>
    </w:p>
    <w:p w:rsidR="00C76B09" w:rsidRPr="00555BC1" w:rsidRDefault="00C76B09" w:rsidP="00555BC1">
      <w:pPr>
        <w:rPr>
          <w:sz w:val="28"/>
          <w:szCs w:val="28"/>
        </w:rPr>
      </w:pPr>
      <w:r w:rsidRPr="00555BC1">
        <w:rPr>
          <w:sz w:val="28"/>
          <w:szCs w:val="28"/>
        </w:rPr>
        <w:t>в т.ч. отчисления</w:t>
      </w:r>
      <w:r>
        <w:rPr>
          <w:sz w:val="28"/>
          <w:szCs w:val="28"/>
        </w:rPr>
        <w:t xml:space="preserve"> </w:t>
      </w:r>
      <w:r w:rsidRPr="00555BC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55BC1">
        <w:rPr>
          <w:sz w:val="28"/>
          <w:szCs w:val="28"/>
        </w:rPr>
        <w:t>200,34</w:t>
      </w:r>
      <w:r>
        <w:rPr>
          <w:sz w:val="28"/>
          <w:szCs w:val="28"/>
        </w:rPr>
        <w:t xml:space="preserve"> </w:t>
      </w:r>
      <w:r w:rsidRPr="00555BC1">
        <w:rPr>
          <w:sz w:val="28"/>
          <w:szCs w:val="28"/>
        </w:rPr>
        <w:t>т</w:t>
      </w:r>
      <w:r>
        <w:rPr>
          <w:sz w:val="28"/>
          <w:szCs w:val="28"/>
        </w:rPr>
        <w:t>ыс</w:t>
      </w:r>
      <w:r w:rsidRPr="00555BC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55BC1">
        <w:rPr>
          <w:sz w:val="28"/>
          <w:szCs w:val="28"/>
        </w:rPr>
        <w:t>руб</w:t>
      </w:r>
      <w:r>
        <w:rPr>
          <w:sz w:val="28"/>
          <w:szCs w:val="28"/>
        </w:rPr>
        <w:t>.</w:t>
      </w:r>
    </w:p>
    <w:p w:rsidR="00C76B09" w:rsidRPr="00555BC1" w:rsidRDefault="00C76B09" w:rsidP="00555BC1">
      <w:pPr>
        <w:rPr>
          <w:sz w:val="28"/>
          <w:szCs w:val="28"/>
        </w:rPr>
      </w:pPr>
    </w:p>
    <w:p w:rsidR="00C76B09" w:rsidRPr="00555BC1" w:rsidRDefault="00C76B09" w:rsidP="00555BC1">
      <w:pPr>
        <w:rPr>
          <w:sz w:val="28"/>
          <w:szCs w:val="28"/>
        </w:rPr>
      </w:pPr>
    </w:p>
    <w:p w:rsidR="00C76B09" w:rsidRPr="00555BC1" w:rsidRDefault="00C76B09" w:rsidP="00555BC1">
      <w:pPr>
        <w:rPr>
          <w:sz w:val="28"/>
          <w:szCs w:val="28"/>
        </w:rPr>
      </w:pPr>
    </w:p>
    <w:p w:rsidR="00C76B09" w:rsidRPr="00555BC1" w:rsidRDefault="00C76B09" w:rsidP="00555BC1">
      <w:pPr>
        <w:rPr>
          <w:sz w:val="28"/>
          <w:szCs w:val="28"/>
        </w:rPr>
      </w:pPr>
    </w:p>
    <w:p w:rsidR="00C76B09" w:rsidRPr="00555BC1" w:rsidRDefault="00C76B09" w:rsidP="00555BC1">
      <w:pPr>
        <w:rPr>
          <w:sz w:val="28"/>
          <w:szCs w:val="28"/>
        </w:rPr>
      </w:pPr>
    </w:p>
    <w:p w:rsidR="00C76B09" w:rsidRPr="00555BC1" w:rsidRDefault="00C76B09" w:rsidP="00555BC1">
      <w:pPr>
        <w:rPr>
          <w:sz w:val="28"/>
          <w:szCs w:val="28"/>
        </w:rPr>
      </w:pPr>
      <w:r w:rsidRPr="00555BC1">
        <w:rPr>
          <w:sz w:val="28"/>
          <w:szCs w:val="28"/>
        </w:rPr>
        <w:t xml:space="preserve">Глава </w:t>
      </w:r>
    </w:p>
    <w:p w:rsidR="00C76B09" w:rsidRPr="00555BC1" w:rsidRDefault="00C76B09" w:rsidP="00555BC1">
      <w:pPr>
        <w:rPr>
          <w:sz w:val="28"/>
          <w:szCs w:val="28"/>
        </w:rPr>
      </w:pPr>
      <w:r w:rsidRPr="00555BC1">
        <w:rPr>
          <w:sz w:val="28"/>
          <w:szCs w:val="28"/>
        </w:rPr>
        <w:t xml:space="preserve">Зарубкинского </w:t>
      </w:r>
    </w:p>
    <w:p w:rsidR="00C76B09" w:rsidRPr="00555BC1" w:rsidRDefault="00C76B09" w:rsidP="00555BC1">
      <w:pPr>
        <w:rPr>
          <w:sz w:val="28"/>
          <w:szCs w:val="28"/>
        </w:rPr>
      </w:pPr>
      <w:r w:rsidRPr="00555BC1">
        <w:rPr>
          <w:sz w:val="28"/>
          <w:szCs w:val="28"/>
        </w:rPr>
        <w:t>сельского поселения                                            / Дергачева Т.Н./</w:t>
      </w:r>
    </w:p>
    <w:p w:rsidR="00C76B09" w:rsidRPr="00555BC1" w:rsidRDefault="00C76B09" w:rsidP="00801568">
      <w:pPr>
        <w:rPr>
          <w:b/>
          <w:sz w:val="28"/>
          <w:szCs w:val="28"/>
        </w:rPr>
      </w:pPr>
    </w:p>
    <w:sectPr w:rsidR="00C76B09" w:rsidRPr="00555BC1" w:rsidSect="0080156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43"/>
    <w:rsid w:val="00001083"/>
    <w:rsid w:val="00017698"/>
    <w:rsid w:val="00076F42"/>
    <w:rsid w:val="00077FE3"/>
    <w:rsid w:val="00095F55"/>
    <w:rsid w:val="00172759"/>
    <w:rsid w:val="001A100B"/>
    <w:rsid w:val="00397719"/>
    <w:rsid w:val="004B5B13"/>
    <w:rsid w:val="004C4DA7"/>
    <w:rsid w:val="004D6DEE"/>
    <w:rsid w:val="004E3E30"/>
    <w:rsid w:val="00555BC1"/>
    <w:rsid w:val="005C6016"/>
    <w:rsid w:val="005D08BC"/>
    <w:rsid w:val="00631B9A"/>
    <w:rsid w:val="006E0653"/>
    <w:rsid w:val="006F4D63"/>
    <w:rsid w:val="00733C91"/>
    <w:rsid w:val="00756B1E"/>
    <w:rsid w:val="007F4005"/>
    <w:rsid w:val="00801568"/>
    <w:rsid w:val="00805927"/>
    <w:rsid w:val="008A451A"/>
    <w:rsid w:val="008D18AA"/>
    <w:rsid w:val="00915D43"/>
    <w:rsid w:val="00920220"/>
    <w:rsid w:val="00953797"/>
    <w:rsid w:val="00973235"/>
    <w:rsid w:val="009F5DF1"/>
    <w:rsid w:val="00A00A71"/>
    <w:rsid w:val="00AA55C4"/>
    <w:rsid w:val="00B04D7B"/>
    <w:rsid w:val="00B674E4"/>
    <w:rsid w:val="00BA79C8"/>
    <w:rsid w:val="00BB5ECA"/>
    <w:rsid w:val="00C00D72"/>
    <w:rsid w:val="00C03EC2"/>
    <w:rsid w:val="00C76B09"/>
    <w:rsid w:val="00C963B5"/>
    <w:rsid w:val="00CA7CFB"/>
    <w:rsid w:val="00D00199"/>
    <w:rsid w:val="00D30B49"/>
    <w:rsid w:val="00D62EF4"/>
    <w:rsid w:val="00D77A14"/>
    <w:rsid w:val="00DB1D49"/>
    <w:rsid w:val="00DC7DE3"/>
    <w:rsid w:val="00DD5B96"/>
    <w:rsid w:val="00E06412"/>
    <w:rsid w:val="00E514EC"/>
    <w:rsid w:val="00F06FE1"/>
    <w:rsid w:val="00FC2251"/>
    <w:rsid w:val="00FE7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4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5D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44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450</Words>
  <Characters>2570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User1</dc:creator>
  <cp:keywords/>
  <dc:description/>
  <cp:lastModifiedBy>1</cp:lastModifiedBy>
  <cp:revision>3</cp:revision>
  <cp:lastPrinted>2018-02-07T13:51:00Z</cp:lastPrinted>
  <dcterms:created xsi:type="dcterms:W3CDTF">2018-02-07T14:04:00Z</dcterms:created>
  <dcterms:modified xsi:type="dcterms:W3CDTF">2018-02-08T07:32:00Z</dcterms:modified>
</cp:coreProperties>
</file>