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D56" w:rsidRDefault="00951D56" w:rsidP="003B7232">
      <w:pPr>
        <w:jc w:val="both"/>
        <w:rPr>
          <w:sz w:val="28"/>
          <w:szCs w:val="28"/>
        </w:rPr>
      </w:pPr>
    </w:p>
    <w:p w:rsidR="00951D56" w:rsidRDefault="00951D56" w:rsidP="00873EEE">
      <w:pPr>
        <w:jc w:val="center"/>
        <w:rPr>
          <w:sz w:val="28"/>
          <w:szCs w:val="28"/>
        </w:rPr>
      </w:pPr>
      <w:r>
        <w:rPr>
          <w:sz w:val="28"/>
          <w:szCs w:val="28"/>
        </w:rPr>
        <w:t>ДТП с участием несовершеннолетнего в выходные дни</w:t>
      </w:r>
    </w:p>
    <w:p w:rsidR="00951D56" w:rsidRDefault="00951D56" w:rsidP="003B7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субботу, 16.06.2018г. в 11 часов 20 мин. на </w:t>
      </w:r>
      <w:smartTag w:uri="urn:schemas-microsoft-com:office:smarttags" w:element="metricconverter">
        <w:smartTagPr>
          <w:attr w:name="ProductID" w:val="12 км"/>
        </w:smartTagPr>
        <w:r>
          <w:rPr>
            <w:sz w:val="28"/>
            <w:szCs w:val="28"/>
          </w:rPr>
          <w:t>12 км</w:t>
        </w:r>
      </w:smartTag>
      <w:r>
        <w:rPr>
          <w:sz w:val="28"/>
          <w:szCs w:val="28"/>
        </w:rPr>
        <w:t xml:space="preserve">. автодороги "ПОТЬМА-БАРАШЕВО" Зубово-Полянского района, 38-летний житель пос.Зубова Поляна управляя а/м Рено Логан  при совершении маневра обгона совершил столкновение с впереди движущейся и поворачивающий на левую сторону а/м ПЕЖО </w:t>
      </w:r>
      <w:smartTag w:uri="urn:schemas-microsoft-com:office:smarttags" w:element="metricconverter">
        <w:smartTagPr>
          <w:attr w:name="ProductID" w:val="206 г"/>
        </w:smartTagPr>
        <w:r>
          <w:rPr>
            <w:sz w:val="28"/>
            <w:szCs w:val="28"/>
          </w:rPr>
          <w:t>206 г</w:t>
        </w:r>
      </w:smartTag>
      <w:r>
        <w:rPr>
          <w:sz w:val="28"/>
          <w:szCs w:val="28"/>
        </w:rPr>
        <w:t>.р.з , под управлением 23-летней жительницы пос.Явас. В результате столкновения обе автомашины съехали в левый по ходу движения кювет. В результате ДТП  оба водителя и пассажиры автомашины Рено, один из которых учащийся 5 класса Зубово-Полянской СОШ№1  получили травмы различной степени тяжести. 12-летний пострадавший пассажир был пристегнут ремнем безопасности и находился на заднем пассажирском сиденье.  В настоящее время по факту ДТП сотрудниками Госавтоинспекции проводится проверка.</w:t>
      </w:r>
    </w:p>
    <w:p w:rsidR="00951D56" w:rsidRDefault="00951D56" w:rsidP="003B7232">
      <w:pPr>
        <w:jc w:val="both"/>
        <w:rPr>
          <w:sz w:val="28"/>
          <w:szCs w:val="28"/>
        </w:rPr>
      </w:pPr>
    </w:p>
    <w:sectPr w:rsidR="00951D56" w:rsidSect="00C9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232"/>
    <w:rsid w:val="00083F87"/>
    <w:rsid w:val="001E09CB"/>
    <w:rsid w:val="003B7232"/>
    <w:rsid w:val="006C2B07"/>
    <w:rsid w:val="00873EEE"/>
    <w:rsid w:val="00951D56"/>
    <w:rsid w:val="00C96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2E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8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124</Words>
  <Characters>708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OVD</dc:creator>
  <cp:keywords/>
  <dc:description/>
  <cp:lastModifiedBy>User</cp:lastModifiedBy>
  <cp:revision>3</cp:revision>
  <dcterms:created xsi:type="dcterms:W3CDTF">2018-06-19T07:56:00Z</dcterms:created>
  <dcterms:modified xsi:type="dcterms:W3CDTF">2018-06-19T09:25:00Z</dcterms:modified>
</cp:coreProperties>
</file>