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D9" w:rsidRDefault="003C6CD9">
      <w:r w:rsidRPr="006E79F2">
        <w:rPr>
          <w:rFonts w:ascii="Arial" w:hAnsi="Arial" w:cs="Arial"/>
          <w:color w:val="000000"/>
          <w:sz w:val="28"/>
          <w:szCs w:val="28"/>
          <w:shd w:val="clear" w:color="auto" w:fill="FFFFFF"/>
        </w:rPr>
        <w:t>Администрация Уголковского сельского поселения Зубово-Полянского муниципального района обращает Ваше внимание, что  Извещение о проведении торгов по продаже муниципального имущества – здания медпункта площадью 98,77 кв.м. посредством публичного предложения опубликованное в газете «Время и жизнь» от 6 января 2018г. и на официальном сайте поселения,  считать не действительным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sectPr w:rsidR="003C6CD9" w:rsidSect="007A0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ABE"/>
    <w:rsid w:val="00004325"/>
    <w:rsid w:val="003C6CD9"/>
    <w:rsid w:val="006E79F2"/>
    <w:rsid w:val="00792AA4"/>
    <w:rsid w:val="007A0536"/>
    <w:rsid w:val="009202F2"/>
    <w:rsid w:val="00A25560"/>
    <w:rsid w:val="00B87450"/>
    <w:rsid w:val="00FB5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53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mi-callto">
    <w:name w:val="wmi-callto"/>
    <w:basedOn w:val="DefaultParagraphFont"/>
    <w:uiPriority w:val="99"/>
    <w:rsid w:val="00FB5AB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56</Words>
  <Characters>322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Пользователь</cp:lastModifiedBy>
  <cp:revision>4</cp:revision>
  <dcterms:created xsi:type="dcterms:W3CDTF">2018-01-31T11:52:00Z</dcterms:created>
  <dcterms:modified xsi:type="dcterms:W3CDTF">2018-01-31T12:04:00Z</dcterms:modified>
</cp:coreProperties>
</file>