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280" w:rsidRDefault="00231280" w:rsidP="005A26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231280" w:rsidRDefault="00231280" w:rsidP="005A26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Зарубкинского сельского поселения </w:t>
      </w:r>
    </w:p>
    <w:p w:rsidR="00231280" w:rsidRDefault="00231280" w:rsidP="005A261D">
      <w:pPr>
        <w:jc w:val="center"/>
        <w:rPr>
          <w:sz w:val="28"/>
          <w:szCs w:val="28"/>
        </w:rPr>
      </w:pPr>
      <w:r>
        <w:rPr>
          <w:sz w:val="28"/>
          <w:szCs w:val="28"/>
        </w:rPr>
        <w:t>Зубово–Полянского муниципального района</w:t>
      </w:r>
    </w:p>
    <w:p w:rsidR="00231280" w:rsidRDefault="00231280" w:rsidP="005A261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31280" w:rsidRDefault="00231280" w:rsidP="005A261D">
      <w:pPr>
        <w:jc w:val="center"/>
        <w:rPr>
          <w:sz w:val="28"/>
          <w:szCs w:val="28"/>
        </w:rPr>
      </w:pPr>
    </w:p>
    <w:p w:rsidR="00231280" w:rsidRDefault="00231280" w:rsidP="005A261D">
      <w:pPr>
        <w:jc w:val="center"/>
        <w:rPr>
          <w:sz w:val="28"/>
          <w:szCs w:val="28"/>
        </w:rPr>
      </w:pPr>
    </w:p>
    <w:p w:rsidR="00231280" w:rsidRDefault="00231280" w:rsidP="005A261D">
      <w:pPr>
        <w:jc w:val="center"/>
      </w:pPr>
      <w:r>
        <w:rPr>
          <w:sz w:val="28"/>
          <w:szCs w:val="28"/>
        </w:rPr>
        <w:t>ПОСТАНОВЛЕНИЕ</w:t>
      </w:r>
    </w:p>
    <w:p w:rsidR="00231280" w:rsidRDefault="00231280" w:rsidP="005A261D">
      <w:pPr>
        <w:jc w:val="center"/>
      </w:pPr>
    </w:p>
    <w:p w:rsidR="00231280" w:rsidRDefault="00231280" w:rsidP="005A261D">
      <w:pPr>
        <w:jc w:val="both"/>
      </w:pPr>
    </w:p>
    <w:p w:rsidR="00231280" w:rsidRDefault="00231280" w:rsidP="005A261D">
      <w:r>
        <w:t xml:space="preserve">        от 20 июля </w:t>
      </w:r>
      <w:smartTag w:uri="urn:schemas-microsoft-com:office:smarttags" w:element="metricconverter">
        <w:smartTagPr>
          <w:attr w:name="ProductID" w:val="2017 г"/>
        </w:smartTagPr>
        <w:r>
          <w:t>2017 года</w:t>
        </w:r>
      </w:smartTag>
      <w:r>
        <w:t xml:space="preserve">                                                                     № 63</w:t>
      </w:r>
    </w:p>
    <w:p w:rsidR="00231280" w:rsidRDefault="00231280" w:rsidP="00326966">
      <w:pPr>
        <w:jc w:val="center"/>
      </w:pPr>
      <w:r>
        <w:t>с. Зарубкино</w:t>
      </w:r>
    </w:p>
    <w:p w:rsidR="00231280" w:rsidRDefault="00231280" w:rsidP="005A261D">
      <w:r>
        <w:t xml:space="preserve">                                       </w:t>
      </w:r>
    </w:p>
    <w:p w:rsidR="00231280" w:rsidRPr="00A52D4E" w:rsidRDefault="00231280" w:rsidP="00A52D4E">
      <w:pPr>
        <w:rPr>
          <w:b/>
        </w:rPr>
      </w:pPr>
      <w:r w:rsidRPr="00A52D4E">
        <w:rPr>
          <w:b/>
        </w:rPr>
        <w:t xml:space="preserve">«Об изъятии </w:t>
      </w:r>
      <w:r>
        <w:rPr>
          <w:b/>
        </w:rPr>
        <w:t>библиотечного</w:t>
      </w:r>
      <w:r w:rsidRPr="00A96FF4">
        <w:rPr>
          <w:b/>
        </w:rPr>
        <w:t xml:space="preserve"> фонд</w:t>
      </w:r>
      <w:r>
        <w:rPr>
          <w:b/>
        </w:rPr>
        <w:t>а из</w:t>
      </w:r>
      <w:r w:rsidRPr="00A52D4E">
        <w:rPr>
          <w:b/>
        </w:rPr>
        <w:t xml:space="preserve"> </w:t>
      </w:r>
      <w:r>
        <w:rPr>
          <w:b/>
        </w:rPr>
        <w:t>оперативного управления</w:t>
      </w:r>
      <w:r w:rsidRPr="00A52D4E">
        <w:rPr>
          <w:b/>
        </w:rPr>
        <w:t xml:space="preserve"> МБУ «Зарубкинский  культурно-досуговый центр» в </w:t>
      </w:r>
      <w:r>
        <w:rPr>
          <w:b/>
        </w:rPr>
        <w:t xml:space="preserve">муниципальную собственность </w:t>
      </w:r>
      <w:r w:rsidRPr="00A52D4E">
        <w:rPr>
          <w:b/>
        </w:rPr>
        <w:t>Зарубкинского сельского поселения</w:t>
      </w:r>
      <w:r w:rsidRPr="00A52D4E">
        <w:rPr>
          <w:b/>
          <w:sz w:val="28"/>
          <w:szCs w:val="28"/>
        </w:rPr>
        <w:t xml:space="preserve"> </w:t>
      </w:r>
      <w:r w:rsidRPr="00A52D4E">
        <w:rPr>
          <w:b/>
        </w:rPr>
        <w:t xml:space="preserve">Зубово–Полянского муниципального района Республики Мордовия» </w:t>
      </w:r>
    </w:p>
    <w:p w:rsidR="00231280" w:rsidRDefault="00231280" w:rsidP="005A261D"/>
    <w:p w:rsidR="00231280" w:rsidRDefault="00231280" w:rsidP="00326966">
      <w:pPr>
        <w:jc w:val="both"/>
      </w:pPr>
      <w:r w:rsidRPr="000C5BAD">
        <w:rPr>
          <w:rStyle w:val="TimesNewRoman1"/>
          <w:b/>
          <w:sz w:val="24"/>
          <w:szCs w:val="24"/>
          <w:lang w:val="ru-RU"/>
        </w:rPr>
        <w:t xml:space="preserve"> </w:t>
      </w:r>
      <w:r>
        <w:t xml:space="preserve">В соответствии с </w:t>
      </w:r>
      <w:hyperlink r:id="rId4" w:history="1">
        <w:r w:rsidRPr="00326966">
          <w:rPr>
            <w:rStyle w:val="a"/>
            <w:b w:val="0"/>
            <w:color w:val="auto"/>
          </w:rPr>
          <w:t>Федеральным законом</w:t>
        </w:r>
      </w:hyperlink>
      <w:r>
        <w:t xml:space="preserve"> от 6 октября 2003 года N 131-ФЗ "Об общих принципах организации местного самоуправления в Российской Федерации",  с.п.3 ст. 215 и п.3 ст.299 Гражданского Кодекса Российской Федерации, «Положением   о порядке владения, пользования и распоряжения имуществом, находящимся  в муниципальной собственности Зарубкинского сельского поселения», утвержденным Решением Совета депутатов Зарубкинского сельского поселения Зубово-Полянского муниципального района Республики Мордовия  от 07.04.2017 г. №2,  </w:t>
      </w:r>
      <w:r w:rsidRPr="00326966">
        <w:rPr>
          <w:spacing w:val="38"/>
        </w:rPr>
        <w:t>постановляе</w:t>
      </w:r>
      <w:r>
        <w:t>т:</w:t>
      </w:r>
    </w:p>
    <w:p w:rsidR="00231280" w:rsidRDefault="00231280" w:rsidP="00326966">
      <w:pPr>
        <w:jc w:val="both"/>
      </w:pPr>
    </w:p>
    <w:p w:rsidR="00231280" w:rsidRDefault="00231280" w:rsidP="000C5BAD">
      <w:pPr>
        <w:ind w:right="99" w:firstLine="567"/>
        <w:jc w:val="both"/>
      </w:pPr>
      <w:r>
        <w:t>1. Изъять из оперативного управления МБУ «Зарубкинский  культурно-досуговый центр»</w:t>
      </w:r>
      <w:r w:rsidRPr="0061211E">
        <w:t xml:space="preserve"> библиотечный</w:t>
      </w:r>
      <w:r>
        <w:t xml:space="preserve"> фонд, балансовая стоимость – 4962 руб., остаточная стоимость- 0 руб., в муниципальную собственность </w:t>
      </w:r>
      <w:r w:rsidRPr="0061211E">
        <w:rPr>
          <w:color w:val="000000"/>
        </w:rPr>
        <w:t>Зарубкинского сельского поселения Зубово-Полянского муниципального района Республики Мордовия</w:t>
      </w:r>
      <w:r>
        <w:t>.</w:t>
      </w:r>
    </w:p>
    <w:p w:rsidR="00231280" w:rsidRDefault="00231280" w:rsidP="004D2925">
      <w:pPr>
        <w:ind w:right="99" w:firstLine="567"/>
        <w:jc w:val="both"/>
      </w:pPr>
      <w:r>
        <w:t>2. Создать комиссию по приему-передаче указанного имущества в следующем составе:</w:t>
      </w:r>
    </w:p>
    <w:p w:rsidR="00231280" w:rsidRPr="003B3EB1" w:rsidRDefault="00231280" w:rsidP="004D2925">
      <w:pPr>
        <w:ind w:firstLine="567"/>
        <w:jc w:val="both"/>
        <w:rPr>
          <w:b/>
        </w:rPr>
      </w:pPr>
      <w:r w:rsidRPr="003B3EB1">
        <w:rPr>
          <w:b/>
        </w:rPr>
        <w:t xml:space="preserve">Председатель комиссии: </w:t>
      </w:r>
    </w:p>
    <w:p w:rsidR="00231280" w:rsidRDefault="00231280" w:rsidP="004D2925">
      <w:pPr>
        <w:ind w:firstLine="567"/>
        <w:jc w:val="both"/>
      </w:pPr>
      <w:r>
        <w:t>Т.Н. Дергачева – глава Зарубкинского сельского  поселения Зубово-Полянского муниципального района Республики Мордовия;</w:t>
      </w:r>
    </w:p>
    <w:p w:rsidR="00231280" w:rsidRDefault="00231280" w:rsidP="004D2925">
      <w:pPr>
        <w:ind w:firstLine="567"/>
        <w:jc w:val="both"/>
        <w:rPr>
          <w:b/>
        </w:rPr>
      </w:pPr>
      <w:r w:rsidRPr="003B3EB1">
        <w:rPr>
          <w:b/>
        </w:rPr>
        <w:t>Члены комиссии:</w:t>
      </w:r>
    </w:p>
    <w:p w:rsidR="00231280" w:rsidRPr="004D2925" w:rsidRDefault="00231280" w:rsidP="004D2925">
      <w:pPr>
        <w:ind w:firstLine="567"/>
        <w:jc w:val="both"/>
      </w:pPr>
      <w:r w:rsidRPr="004D2925">
        <w:t xml:space="preserve">С.С. Куликова – заместитель </w:t>
      </w:r>
      <w:r>
        <w:t>главы администрации Зарубкинского сельского поселения Зубово-Полянского муниципального района Республики Мордовия;</w:t>
      </w:r>
    </w:p>
    <w:p w:rsidR="00231280" w:rsidRDefault="00231280" w:rsidP="004D2925">
      <w:pPr>
        <w:ind w:firstLine="567"/>
        <w:jc w:val="both"/>
        <w:rPr>
          <w:b/>
        </w:rPr>
      </w:pPr>
      <w:r>
        <w:t>Н.И. Балашова – главный бухгалтер администрации Зарубкинского сельского поселения Зубово-Полянского муниципального района Республики Мордовия;</w:t>
      </w:r>
    </w:p>
    <w:p w:rsidR="00231280" w:rsidRDefault="00231280" w:rsidP="004D2925">
      <w:pPr>
        <w:ind w:firstLine="567"/>
        <w:jc w:val="both"/>
      </w:pPr>
      <w:r>
        <w:t>Л.А. Общева – директор МБУ «Зарубкинский  культурно-досуговый центр»;</w:t>
      </w:r>
    </w:p>
    <w:p w:rsidR="00231280" w:rsidRDefault="00231280" w:rsidP="004D2925">
      <w:pPr>
        <w:ind w:firstLine="567"/>
        <w:jc w:val="both"/>
      </w:pPr>
      <w:r>
        <w:t>М.Н. Мялина – заведующая Зарубкинской сельской библиотеки.</w:t>
      </w:r>
    </w:p>
    <w:p w:rsidR="00231280" w:rsidRDefault="00231280" w:rsidP="004D2925">
      <w:pPr>
        <w:ind w:firstLine="567"/>
        <w:jc w:val="both"/>
      </w:pPr>
    </w:p>
    <w:p w:rsidR="00231280" w:rsidRDefault="00231280" w:rsidP="004D2925">
      <w:pPr>
        <w:ind w:firstLine="567"/>
        <w:jc w:val="both"/>
      </w:pPr>
      <w:r>
        <w:t xml:space="preserve">3. Контроль за исполнением  настоящего постановления  оставляю за собой.                              </w:t>
      </w:r>
    </w:p>
    <w:p w:rsidR="00231280" w:rsidRDefault="00231280" w:rsidP="004D2925"/>
    <w:p w:rsidR="00231280" w:rsidRDefault="00231280" w:rsidP="005A261D"/>
    <w:p w:rsidR="00231280" w:rsidRDefault="00231280" w:rsidP="005A261D">
      <w:r>
        <w:t xml:space="preserve">  Глава  Зарубкинского сельского поселения     </w:t>
      </w:r>
    </w:p>
    <w:p w:rsidR="00231280" w:rsidRDefault="00231280" w:rsidP="005A261D">
      <w:r>
        <w:t xml:space="preserve">  Зубово-Полянского муниципального района</w:t>
      </w:r>
    </w:p>
    <w:p w:rsidR="00231280" w:rsidRDefault="00231280" w:rsidP="005A261D">
      <w:r>
        <w:t xml:space="preserve">  Республики Мордовия:                                                                      Т.Н. Дергачева</w:t>
      </w:r>
    </w:p>
    <w:p w:rsidR="00231280" w:rsidRDefault="00231280" w:rsidP="005A261D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31280" w:rsidRDefault="00231280" w:rsidP="005A261D">
      <w:pPr>
        <w:pStyle w:val="ListParagraph"/>
        <w:rPr>
          <w:rFonts w:ascii="Times New Roman" w:hAnsi="Times New Roman"/>
          <w:sz w:val="24"/>
          <w:szCs w:val="24"/>
        </w:rPr>
      </w:pPr>
    </w:p>
    <w:p w:rsidR="00231280" w:rsidRDefault="00231280" w:rsidP="005A261D">
      <w:pPr>
        <w:pStyle w:val="ListParagraph"/>
        <w:rPr>
          <w:rFonts w:ascii="Times New Roman" w:hAnsi="Times New Roman"/>
          <w:sz w:val="24"/>
          <w:szCs w:val="24"/>
        </w:rPr>
      </w:pPr>
    </w:p>
    <w:p w:rsidR="00231280" w:rsidRPr="00C83380" w:rsidRDefault="00231280" w:rsidP="004D2925">
      <w:pPr>
        <w:ind w:left="5664"/>
      </w:pPr>
      <w:r>
        <w:t>УТВЕРЖДАЮ:</w:t>
      </w:r>
      <w:r w:rsidRPr="00C83380">
        <w:t xml:space="preserve">        </w:t>
      </w:r>
    </w:p>
    <w:p w:rsidR="00231280" w:rsidRPr="00C83380" w:rsidRDefault="00231280" w:rsidP="004D2925">
      <w:pPr>
        <w:ind w:left="708"/>
      </w:pPr>
      <w:r w:rsidRPr="00C83380">
        <w:t xml:space="preserve">                                                                                  Глава </w:t>
      </w:r>
      <w:r>
        <w:t>Зарубкинского сельского</w:t>
      </w:r>
    </w:p>
    <w:p w:rsidR="00231280" w:rsidRDefault="00231280" w:rsidP="004D2925">
      <w:pPr>
        <w:ind w:left="708"/>
      </w:pPr>
      <w:r w:rsidRPr="00C83380">
        <w:t xml:space="preserve">                                                                                  </w:t>
      </w:r>
      <w:r>
        <w:t>поселения Зубово-Полянского</w:t>
      </w:r>
    </w:p>
    <w:p w:rsidR="00231280" w:rsidRPr="00C83380" w:rsidRDefault="00231280" w:rsidP="00A52D4E">
      <w:pPr>
        <w:ind w:left="5664"/>
      </w:pPr>
      <w:r>
        <w:t xml:space="preserve">муниципального района РМ  </w:t>
      </w:r>
      <w:r w:rsidRPr="00C83380">
        <w:t xml:space="preserve">                                                                                       </w:t>
      </w:r>
    </w:p>
    <w:p w:rsidR="00231280" w:rsidRPr="00C83380" w:rsidRDefault="00231280" w:rsidP="004D2925">
      <w:pPr>
        <w:ind w:left="708"/>
      </w:pPr>
      <w:r w:rsidRPr="00C83380">
        <w:t xml:space="preserve">                                                                                   ________________ </w:t>
      </w:r>
      <w:r>
        <w:t>Т.Н. Дергачева</w:t>
      </w:r>
    </w:p>
    <w:p w:rsidR="00231280" w:rsidRPr="00C83380" w:rsidRDefault="00231280" w:rsidP="004D2925">
      <w:pPr>
        <w:ind w:left="708"/>
      </w:pPr>
      <w:r w:rsidRPr="00C83380">
        <w:t xml:space="preserve">                                                                                   « ___»_______________201</w:t>
      </w:r>
      <w:r>
        <w:t>7</w:t>
      </w:r>
      <w:r w:rsidRPr="00C83380">
        <w:t xml:space="preserve"> г.</w:t>
      </w:r>
    </w:p>
    <w:p w:rsidR="00231280" w:rsidRDefault="00231280" w:rsidP="004D2925">
      <w:pPr>
        <w:rPr>
          <w:b/>
        </w:rPr>
      </w:pPr>
      <w:r>
        <w:rPr>
          <w:b/>
        </w:rPr>
        <w:t xml:space="preserve">                                                                          </w:t>
      </w:r>
    </w:p>
    <w:p w:rsidR="00231280" w:rsidRDefault="00231280" w:rsidP="004D2925">
      <w:pPr>
        <w:jc w:val="center"/>
        <w:rPr>
          <w:b/>
        </w:rPr>
      </w:pPr>
      <w:r>
        <w:rPr>
          <w:b/>
        </w:rPr>
        <w:t>ПЕРЕДАТОЧНЫЙ АКТ</w:t>
      </w:r>
    </w:p>
    <w:p w:rsidR="00231280" w:rsidRDefault="00231280" w:rsidP="004D2925">
      <w:pPr>
        <w:rPr>
          <w:b/>
        </w:rPr>
      </w:pPr>
    </w:p>
    <w:p w:rsidR="00231280" w:rsidRDefault="00231280" w:rsidP="00AA726B">
      <w:pPr>
        <w:ind w:firstLine="540"/>
        <w:jc w:val="both"/>
      </w:pPr>
      <w:r>
        <w:t>Мы,  нижеподписавшаяся комиссия, созданная на основании распоряжения  Администрации Зарубкинского сельского поселения  Зубово–Полянского муниципального  района Республики Мордовия  от 20  июля  2017 года  № 63 в</w:t>
      </w:r>
      <w:r w:rsidRPr="00C83380">
        <w:t xml:space="preserve"> </w:t>
      </w:r>
      <w:r>
        <w:t xml:space="preserve">составе: </w:t>
      </w:r>
    </w:p>
    <w:p w:rsidR="00231280" w:rsidRPr="003B3EB1" w:rsidRDefault="00231280" w:rsidP="00631EAA">
      <w:pPr>
        <w:ind w:firstLine="567"/>
        <w:jc w:val="both"/>
        <w:rPr>
          <w:b/>
        </w:rPr>
      </w:pPr>
      <w:r w:rsidRPr="003B3EB1">
        <w:rPr>
          <w:b/>
        </w:rPr>
        <w:t xml:space="preserve">Председатель комиссии: </w:t>
      </w:r>
    </w:p>
    <w:p w:rsidR="00231280" w:rsidRDefault="00231280" w:rsidP="00631EAA">
      <w:pPr>
        <w:ind w:firstLine="567"/>
        <w:jc w:val="both"/>
      </w:pPr>
      <w:r>
        <w:t>Т.Н. Дергачева – глава Зарубкинского сельского  поселения Зубово-Полянского муниципального района Республики Мордовия;</w:t>
      </w:r>
    </w:p>
    <w:p w:rsidR="00231280" w:rsidRDefault="00231280" w:rsidP="00631EAA">
      <w:pPr>
        <w:ind w:firstLine="567"/>
        <w:jc w:val="both"/>
        <w:rPr>
          <w:b/>
        </w:rPr>
      </w:pPr>
      <w:r w:rsidRPr="003B3EB1">
        <w:rPr>
          <w:b/>
        </w:rPr>
        <w:t>Члены комиссии:</w:t>
      </w:r>
    </w:p>
    <w:p w:rsidR="00231280" w:rsidRPr="004D2925" w:rsidRDefault="00231280" w:rsidP="00631EAA">
      <w:pPr>
        <w:ind w:firstLine="567"/>
        <w:jc w:val="both"/>
      </w:pPr>
      <w:r w:rsidRPr="004D2925">
        <w:t xml:space="preserve">С.С. Куликова – заместитель </w:t>
      </w:r>
      <w:r>
        <w:t>главы администрации Зарубкинского сельского поселения Зубово-Полянского муниципального района Республики Мордовия;</w:t>
      </w:r>
    </w:p>
    <w:p w:rsidR="00231280" w:rsidRDefault="00231280" w:rsidP="00631EAA">
      <w:pPr>
        <w:ind w:firstLine="567"/>
        <w:jc w:val="both"/>
        <w:rPr>
          <w:b/>
        </w:rPr>
      </w:pPr>
      <w:r>
        <w:t>Н.И. Балашова – главный бухгалтер администрации Зарубкинского сельского поселения Зубово-Полянского муниципального района Республики Мордовия;</w:t>
      </w:r>
    </w:p>
    <w:p w:rsidR="00231280" w:rsidRDefault="00231280" w:rsidP="00631EAA">
      <w:pPr>
        <w:ind w:firstLine="567"/>
        <w:jc w:val="both"/>
      </w:pPr>
      <w:r>
        <w:t>Л.А. Общева – директор МБУ «Зарубкинский  культурно-досуговый центр»;</w:t>
      </w:r>
    </w:p>
    <w:p w:rsidR="00231280" w:rsidRDefault="00231280" w:rsidP="00631EAA">
      <w:pPr>
        <w:ind w:firstLine="567"/>
        <w:jc w:val="both"/>
      </w:pPr>
      <w:r>
        <w:t>М.Н. Мялина – заведующая Зарубкинской сельской библиотеки.</w:t>
      </w:r>
    </w:p>
    <w:p w:rsidR="00231280" w:rsidRDefault="00231280" w:rsidP="00631EAA">
      <w:pPr>
        <w:ind w:firstLine="567"/>
        <w:jc w:val="both"/>
      </w:pPr>
    </w:p>
    <w:p w:rsidR="00231280" w:rsidRDefault="00231280" w:rsidP="00AA726B">
      <w:pPr>
        <w:ind w:firstLine="540"/>
      </w:pPr>
      <w:r>
        <w:t xml:space="preserve">Составили  настоящий  акт о нижеследующем:   </w:t>
      </w:r>
    </w:p>
    <w:p w:rsidR="00231280" w:rsidRDefault="00231280" w:rsidP="00AA726B">
      <w:pPr>
        <w:ind w:firstLine="540"/>
        <w:jc w:val="both"/>
      </w:pPr>
      <w:r>
        <w:t>Зарубкинское</w:t>
      </w:r>
      <w:r w:rsidRPr="00227881">
        <w:t xml:space="preserve"> сельское поселение Зубово-Полянского муниципального района Республики Мордовия изымает из оперативного управления МБУ «</w:t>
      </w:r>
      <w:r>
        <w:t>Зарубкинский</w:t>
      </w:r>
      <w:r w:rsidRPr="00227881">
        <w:t xml:space="preserve"> </w:t>
      </w:r>
      <w:r>
        <w:t>культурно-досуговый центр</w:t>
      </w:r>
      <w:r w:rsidRPr="00227881">
        <w:t xml:space="preserve">» Зубово-Полянского муниципального района Республики Мордовия библиотечный фонд, балансовая стоимость </w:t>
      </w:r>
      <w:r>
        <w:t>- 4962</w:t>
      </w:r>
      <w:r w:rsidRPr="00227881">
        <w:t xml:space="preserve"> руб., остаточная стоимость</w:t>
      </w:r>
      <w:r>
        <w:t xml:space="preserve"> </w:t>
      </w:r>
      <w:r w:rsidRPr="00227881">
        <w:t>- 0 руб</w:t>
      </w:r>
      <w:r>
        <w:t xml:space="preserve">.  </w:t>
      </w:r>
    </w:p>
    <w:p w:rsidR="00231280" w:rsidRPr="00ED30D7" w:rsidRDefault="00231280" w:rsidP="004D2925">
      <w:pPr>
        <w:ind w:firstLine="709"/>
        <w:jc w:val="both"/>
      </w:pPr>
      <w:r>
        <w:t>Передача произведена на основании постановления администрации Зарубкинского сельского поселения Зубово-Полянского  муниципального района Республики Мордовия  от 20 июля 2017 года  №</w:t>
      </w:r>
      <w:r w:rsidRPr="00AA726B">
        <w:t>63 «Об изъятии библиотечного фонда из оперативного управления МБУ «Зарубкинский  культурно-досуговый центр» в муниципальную собственность Зарубкинского сельского поселения</w:t>
      </w:r>
      <w:r w:rsidRPr="00AA726B">
        <w:rPr>
          <w:sz w:val="28"/>
          <w:szCs w:val="28"/>
        </w:rPr>
        <w:t xml:space="preserve"> </w:t>
      </w:r>
      <w:r w:rsidRPr="00AA726B">
        <w:t>Зубово–Полянского муниципального района Республики Мордовия».</w:t>
      </w:r>
    </w:p>
    <w:p w:rsidR="00231280" w:rsidRDefault="00231280" w:rsidP="004D2925"/>
    <w:p w:rsidR="00231280" w:rsidRDefault="00231280" w:rsidP="004D2925">
      <w:r>
        <w:t>Председатель комиссии:                                                           _____________ Т.Н. Дергачева</w:t>
      </w:r>
    </w:p>
    <w:p w:rsidR="00231280" w:rsidRDefault="00231280" w:rsidP="004D2925"/>
    <w:p w:rsidR="00231280" w:rsidRDefault="00231280" w:rsidP="00A52D4E">
      <w:pPr>
        <w:jc w:val="both"/>
      </w:pPr>
      <w:r>
        <w:t xml:space="preserve">Члены комиссии:                                                   </w:t>
      </w:r>
      <w:r>
        <w:tab/>
        <w:t xml:space="preserve">                    _____________ </w:t>
      </w:r>
      <w:r w:rsidRPr="004D2925">
        <w:t>С.С. Куликова</w:t>
      </w:r>
    </w:p>
    <w:p w:rsidR="00231280" w:rsidRDefault="00231280" w:rsidP="00A52D4E">
      <w:r>
        <w:t xml:space="preserve">                                                                                                       ____________ Н.И. Балашова</w:t>
      </w:r>
    </w:p>
    <w:p w:rsidR="00231280" w:rsidRDefault="00231280" w:rsidP="00A52D4E">
      <w:r>
        <w:t xml:space="preserve">                                                                                                       _____________ Л.А. Общева                                                                                                   </w:t>
      </w:r>
    </w:p>
    <w:p w:rsidR="00231280" w:rsidRDefault="00231280" w:rsidP="00A52D4E">
      <w:pPr>
        <w:tabs>
          <w:tab w:val="left" w:pos="6135"/>
        </w:tabs>
        <w:rPr>
          <w:sz w:val="28"/>
          <w:szCs w:val="28"/>
        </w:rPr>
      </w:pPr>
      <w:r>
        <w:t xml:space="preserve">                                                                                                       _____________</w:t>
      </w:r>
      <w:r w:rsidRPr="00FB46B0">
        <w:t xml:space="preserve"> </w:t>
      </w:r>
      <w:r>
        <w:t>М.Н. Мялина</w:t>
      </w:r>
    </w:p>
    <w:p w:rsidR="00231280" w:rsidRDefault="00231280" w:rsidP="004D2925">
      <w:r>
        <w:t xml:space="preserve">                                                                                                       </w:t>
      </w:r>
    </w:p>
    <w:p w:rsidR="00231280" w:rsidRDefault="00231280" w:rsidP="004D2925">
      <w:pPr>
        <w:rPr>
          <w:b/>
        </w:rPr>
      </w:pPr>
    </w:p>
    <w:p w:rsidR="00231280" w:rsidRDefault="00231280" w:rsidP="004D2925">
      <w:pPr>
        <w:rPr>
          <w:b/>
        </w:rPr>
      </w:pPr>
    </w:p>
    <w:p w:rsidR="00231280" w:rsidRDefault="00231280" w:rsidP="004D2925">
      <w:pPr>
        <w:rPr>
          <w:b/>
        </w:rPr>
      </w:pPr>
      <w:r>
        <w:rPr>
          <w:b/>
        </w:rPr>
        <w:t>ПРИНЯЛ:                                                                         СДАЛ:</w:t>
      </w:r>
    </w:p>
    <w:p w:rsidR="00231280" w:rsidRDefault="00231280" w:rsidP="004D2925">
      <w:pPr>
        <w:rPr>
          <w:b/>
        </w:rPr>
      </w:pPr>
      <w:r>
        <w:t xml:space="preserve">Глава Зарубкинского сельского                                     директор МБУ «Зарубкинский         </w:t>
      </w:r>
    </w:p>
    <w:p w:rsidR="00231280" w:rsidRDefault="00231280" w:rsidP="007F4D7C">
      <w:pPr>
        <w:tabs>
          <w:tab w:val="left" w:pos="5460"/>
        </w:tabs>
      </w:pPr>
      <w:r>
        <w:t xml:space="preserve">поселения Зубово-Полянского  </w:t>
      </w:r>
      <w:r>
        <w:tab/>
        <w:t>культурно-досуговый центр»</w:t>
      </w:r>
    </w:p>
    <w:p w:rsidR="00231280" w:rsidRDefault="00231280" w:rsidP="004D2925">
      <w:pPr>
        <w:tabs>
          <w:tab w:val="left" w:pos="5520"/>
        </w:tabs>
      </w:pPr>
      <w:r>
        <w:t>муниципального района РМ</w:t>
      </w:r>
      <w:r>
        <w:tab/>
      </w:r>
    </w:p>
    <w:p w:rsidR="00231280" w:rsidRDefault="00231280" w:rsidP="004D2925">
      <w:pPr>
        <w:rPr>
          <w:b/>
        </w:rPr>
      </w:pPr>
    </w:p>
    <w:p w:rsidR="00231280" w:rsidRDefault="00231280" w:rsidP="004D2925">
      <w:r>
        <w:rPr>
          <w:b/>
        </w:rPr>
        <w:t xml:space="preserve">__________________ Т.Н. Дергачева                           ______________ </w:t>
      </w:r>
      <w:r w:rsidRPr="007F4D7C">
        <w:rPr>
          <w:b/>
        </w:rPr>
        <w:t>Л.А. Общева</w:t>
      </w:r>
    </w:p>
    <w:p w:rsidR="00231280" w:rsidRDefault="00231280"/>
    <w:sectPr w:rsidR="00231280" w:rsidSect="00326966">
      <w:pgSz w:w="11906" w:h="16838"/>
      <w:pgMar w:top="899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61D"/>
    <w:rsid w:val="000115E1"/>
    <w:rsid w:val="000356C6"/>
    <w:rsid w:val="000C5BAD"/>
    <w:rsid w:val="0018285E"/>
    <w:rsid w:val="00227881"/>
    <w:rsid w:val="00231280"/>
    <w:rsid w:val="00237803"/>
    <w:rsid w:val="00286E76"/>
    <w:rsid w:val="00326966"/>
    <w:rsid w:val="00347899"/>
    <w:rsid w:val="0035539E"/>
    <w:rsid w:val="003735FA"/>
    <w:rsid w:val="003B3EB1"/>
    <w:rsid w:val="004D2924"/>
    <w:rsid w:val="004D2925"/>
    <w:rsid w:val="00530C9F"/>
    <w:rsid w:val="005400CE"/>
    <w:rsid w:val="005A261D"/>
    <w:rsid w:val="0061211E"/>
    <w:rsid w:val="00631EAA"/>
    <w:rsid w:val="007F4D7C"/>
    <w:rsid w:val="008572F6"/>
    <w:rsid w:val="008C5349"/>
    <w:rsid w:val="00913FCF"/>
    <w:rsid w:val="00933B55"/>
    <w:rsid w:val="009B535D"/>
    <w:rsid w:val="009B68D1"/>
    <w:rsid w:val="00A52D4E"/>
    <w:rsid w:val="00A96FF4"/>
    <w:rsid w:val="00AA726B"/>
    <w:rsid w:val="00C00BDF"/>
    <w:rsid w:val="00C35839"/>
    <w:rsid w:val="00C83380"/>
    <w:rsid w:val="00D01236"/>
    <w:rsid w:val="00D15F85"/>
    <w:rsid w:val="00D93C49"/>
    <w:rsid w:val="00E559EF"/>
    <w:rsid w:val="00E9793C"/>
    <w:rsid w:val="00ED30D7"/>
    <w:rsid w:val="00EE6381"/>
    <w:rsid w:val="00EF764A"/>
    <w:rsid w:val="00F65A39"/>
    <w:rsid w:val="00F71121"/>
    <w:rsid w:val="00F7757B"/>
    <w:rsid w:val="00FB4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1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5A261D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A261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A26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5A261D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TimesNewRoman1">
    <w:name w:val="Основной текст + Times New Roman1"/>
    <w:basedOn w:val="DefaultParagraphFont"/>
    <w:uiPriority w:val="99"/>
    <w:rsid w:val="005A261D"/>
    <w:rPr>
      <w:rFonts w:ascii="Times New Roman" w:hAnsi="Times New Roman" w:cs="Times New Roman"/>
      <w:sz w:val="27"/>
      <w:szCs w:val="27"/>
      <w:lang w:eastAsia="ar-SA" w:bidi="ar-SA"/>
    </w:rPr>
  </w:style>
  <w:style w:type="character" w:customStyle="1" w:styleId="a">
    <w:name w:val="Гипертекстовая ссылка"/>
    <w:basedOn w:val="DefaultParagraphFont"/>
    <w:uiPriority w:val="99"/>
    <w:rsid w:val="00326966"/>
    <w:rPr>
      <w:rFonts w:ascii="Times New Roman" w:hAnsi="Times New Roman"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2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862</Words>
  <Characters>4916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</dc:title>
  <dc:subject/>
  <dc:creator>Ultra</dc:creator>
  <cp:keywords/>
  <dc:description/>
  <cp:lastModifiedBy>1</cp:lastModifiedBy>
  <cp:revision>2</cp:revision>
  <cp:lastPrinted>2017-07-28T12:31:00Z</cp:lastPrinted>
  <dcterms:created xsi:type="dcterms:W3CDTF">2018-01-15T06:56:00Z</dcterms:created>
  <dcterms:modified xsi:type="dcterms:W3CDTF">2018-01-15T06:56:00Z</dcterms:modified>
</cp:coreProperties>
</file>