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A58" w:rsidRPr="0003034B" w:rsidRDefault="00531A58" w:rsidP="00151AD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3034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31A58" w:rsidRPr="0003034B" w:rsidRDefault="00531A58" w:rsidP="00151AD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531A58" w:rsidRPr="0003034B" w:rsidRDefault="00531A58" w:rsidP="00151AD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31A58" w:rsidRDefault="00531A58" w:rsidP="00151A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1A58" w:rsidRPr="0003034B" w:rsidRDefault="00531A58" w:rsidP="00151A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РЕШЕНИЕ</w:t>
      </w:r>
    </w:p>
    <w:p w:rsidR="00531A58" w:rsidRPr="0003034B" w:rsidRDefault="00531A58" w:rsidP="0064013D">
      <w:pPr>
        <w:tabs>
          <w:tab w:val="left" w:pos="-180"/>
          <w:tab w:val="center" w:pos="4407"/>
        </w:tabs>
        <w:ind w:left="-540"/>
        <w:rPr>
          <w:rFonts w:ascii="Times New Roman" w:hAnsi="Times New Roman"/>
          <w:sz w:val="28"/>
          <w:szCs w:val="28"/>
        </w:rPr>
      </w:pPr>
    </w:p>
    <w:p w:rsidR="00531A58" w:rsidRDefault="00531A58" w:rsidP="0064013D">
      <w:pPr>
        <w:tabs>
          <w:tab w:val="left" w:pos="-180"/>
          <w:tab w:val="center" w:pos="4407"/>
        </w:tabs>
        <w:ind w:left="-540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 xml:space="preserve"> 5 </w:t>
      </w:r>
      <w:r w:rsidRPr="0003034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 2</w:t>
      </w:r>
      <w:r w:rsidRPr="0003034B">
        <w:rPr>
          <w:rFonts w:ascii="Times New Roman" w:hAnsi="Times New Roman"/>
          <w:sz w:val="28"/>
          <w:szCs w:val="28"/>
        </w:rPr>
        <w:t>017г.</w:t>
      </w:r>
      <w:r w:rsidRPr="0003034B">
        <w:rPr>
          <w:rFonts w:ascii="Times New Roman" w:hAnsi="Times New Roman"/>
          <w:sz w:val="28"/>
          <w:szCs w:val="28"/>
        </w:rPr>
        <w:tab/>
      </w:r>
      <w:r w:rsidRPr="0003034B">
        <w:rPr>
          <w:rFonts w:ascii="Times New Roman" w:hAnsi="Times New Roman"/>
          <w:sz w:val="28"/>
          <w:szCs w:val="28"/>
        </w:rPr>
        <w:tab/>
      </w:r>
      <w:r w:rsidRPr="0003034B">
        <w:rPr>
          <w:rFonts w:ascii="Times New Roman" w:hAnsi="Times New Roman"/>
          <w:sz w:val="28"/>
          <w:szCs w:val="28"/>
        </w:rPr>
        <w:tab/>
      </w:r>
      <w:r w:rsidRPr="0003034B">
        <w:rPr>
          <w:rFonts w:ascii="Times New Roman" w:hAnsi="Times New Roman"/>
          <w:sz w:val="28"/>
          <w:szCs w:val="28"/>
        </w:rPr>
        <w:tab/>
      </w:r>
      <w:r w:rsidRPr="0003034B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 xml:space="preserve"> 2</w:t>
      </w:r>
    </w:p>
    <w:p w:rsidR="00531A58" w:rsidRPr="0003034B" w:rsidRDefault="00531A58" w:rsidP="0064013D">
      <w:pPr>
        <w:tabs>
          <w:tab w:val="left" w:pos="-180"/>
          <w:tab w:val="center" w:pos="4407"/>
        </w:tabs>
        <w:ind w:left="-540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151AD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 xml:space="preserve">  О проекте закона Республики Мордовия </w:t>
      </w:r>
    </w:p>
    <w:p w:rsidR="00531A58" w:rsidRPr="0003034B" w:rsidRDefault="00531A58" w:rsidP="00151AD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 xml:space="preserve">«О  внесении изменений в  статью 4 Закона Республики Мордовия </w:t>
      </w:r>
    </w:p>
    <w:p w:rsidR="00531A58" w:rsidRPr="0003034B" w:rsidRDefault="00531A58" w:rsidP="00151AD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caps/>
          <w:color w:val="000000"/>
          <w:sz w:val="28"/>
          <w:szCs w:val="28"/>
        </w:rPr>
        <w:t>«О ГОСУДАРСТВЕННОМ ГЕРБЕ РЕСПУБЛИКИ МОРДОВИЯ»</w:t>
      </w:r>
      <w:r w:rsidRPr="0003034B">
        <w:rPr>
          <w:rFonts w:ascii="Times New Roman" w:hAnsi="Times New Roman"/>
          <w:b/>
          <w:sz w:val="28"/>
          <w:szCs w:val="28"/>
        </w:rPr>
        <w:t>.</w:t>
      </w:r>
    </w:p>
    <w:p w:rsidR="00531A58" w:rsidRPr="0003034B" w:rsidRDefault="00531A58" w:rsidP="00151AD6">
      <w:pPr>
        <w:spacing w:after="0" w:line="240" w:lineRule="auto"/>
        <w:ind w:left="-540" w:firstLine="540"/>
        <w:rPr>
          <w:rFonts w:ascii="Times New Roman" w:hAnsi="Times New Roman"/>
          <w:sz w:val="28"/>
          <w:szCs w:val="28"/>
        </w:rPr>
      </w:pPr>
    </w:p>
    <w:p w:rsidR="00531A58" w:rsidRDefault="00531A58" w:rsidP="003B7334">
      <w:pPr>
        <w:spacing w:after="0" w:line="240" w:lineRule="auto"/>
        <w:ind w:left="-540" w:firstLine="540"/>
        <w:jc w:val="both"/>
        <w:rPr>
          <w:rStyle w:val="a"/>
          <w:rFonts w:ascii="Times New Roman" w:hAnsi="Times New Roman"/>
          <w:color w:val="000000"/>
          <w:sz w:val="28"/>
          <w:szCs w:val="28"/>
        </w:rPr>
      </w:pPr>
      <w:r w:rsidRPr="003B7334">
        <w:rPr>
          <w:rFonts w:ascii="Times New Roman" w:hAnsi="Times New Roman"/>
          <w:sz w:val="28"/>
          <w:szCs w:val="28"/>
        </w:rPr>
        <w:t xml:space="preserve">В соответствии со статьей 85 Конституции Республики Мордовия, статьями 36 и 37 Закона Республики Мордовия «О правовых актах Республики Мордовия» и Уставом </w:t>
      </w:r>
      <w:r w:rsidRPr="003B7334">
        <w:rPr>
          <w:rStyle w:val="a"/>
          <w:rFonts w:ascii="Times New Roman" w:hAnsi="Times New Roman"/>
          <w:b w:val="0"/>
          <w:color w:val="000000"/>
          <w:sz w:val="28"/>
          <w:szCs w:val="28"/>
        </w:rPr>
        <w:t>Зубово - Полянского муниципального района Республики Мордовия</w:t>
      </w:r>
      <w:r>
        <w:rPr>
          <w:rStyle w:val="a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3B7334">
        <w:rPr>
          <w:rStyle w:val="a"/>
          <w:rFonts w:ascii="Times New Roman" w:hAnsi="Times New Roman"/>
          <w:color w:val="000000"/>
          <w:sz w:val="28"/>
          <w:szCs w:val="28"/>
        </w:rPr>
        <w:t>Совет депутатов Зубово - Полянского муниципального района Республики</w:t>
      </w:r>
      <w:r w:rsidRPr="0003034B">
        <w:rPr>
          <w:rStyle w:val="a"/>
          <w:rFonts w:ascii="Times New Roman" w:hAnsi="Times New Roman"/>
          <w:color w:val="000000"/>
          <w:sz w:val="28"/>
          <w:szCs w:val="28"/>
        </w:rPr>
        <w:t xml:space="preserve"> Мордовия </w:t>
      </w:r>
    </w:p>
    <w:p w:rsidR="00531A58" w:rsidRDefault="00531A58" w:rsidP="003B7334">
      <w:pPr>
        <w:spacing w:after="0" w:line="240" w:lineRule="auto"/>
        <w:ind w:left="-540" w:firstLine="540"/>
        <w:jc w:val="both"/>
        <w:rPr>
          <w:rStyle w:val="a"/>
          <w:rFonts w:ascii="Times New Roman" w:hAnsi="Times New Roman"/>
          <w:color w:val="000000"/>
          <w:sz w:val="28"/>
          <w:szCs w:val="28"/>
        </w:rPr>
      </w:pPr>
      <w:r w:rsidRPr="0003034B">
        <w:rPr>
          <w:rStyle w:val="a"/>
          <w:rFonts w:ascii="Times New Roman" w:hAnsi="Times New Roman"/>
          <w:color w:val="000000"/>
          <w:sz w:val="28"/>
          <w:szCs w:val="28"/>
        </w:rPr>
        <w:t xml:space="preserve"> </w:t>
      </w:r>
    </w:p>
    <w:p w:rsidR="00531A58" w:rsidRDefault="00531A58" w:rsidP="00151AD6">
      <w:pPr>
        <w:pStyle w:val="BodyText"/>
        <w:shd w:val="clear" w:color="auto" w:fill="auto"/>
        <w:spacing w:before="0" w:after="0" w:line="240" w:lineRule="auto"/>
        <w:ind w:left="-540" w:firstLine="540"/>
        <w:jc w:val="both"/>
        <w:rPr>
          <w:rStyle w:val="2"/>
          <w:rFonts w:ascii="Times New Roman" w:hAnsi="Times New Roman"/>
          <w:bCs w:val="0"/>
          <w:color w:val="000000"/>
          <w:sz w:val="28"/>
          <w:szCs w:val="28"/>
        </w:rPr>
      </w:pPr>
      <w:r w:rsidRPr="0003034B">
        <w:rPr>
          <w:rStyle w:val="a"/>
          <w:rFonts w:ascii="Times New Roman" w:hAnsi="Times New Roman"/>
          <w:color w:val="000000"/>
          <w:sz w:val="28"/>
          <w:szCs w:val="28"/>
        </w:rPr>
        <w:t>РЕШИЛ</w:t>
      </w:r>
      <w:r w:rsidRPr="0003034B">
        <w:rPr>
          <w:rStyle w:val="2"/>
          <w:rFonts w:ascii="Times New Roman" w:hAnsi="Times New Roman"/>
          <w:bCs w:val="0"/>
          <w:color w:val="000000"/>
          <w:sz w:val="28"/>
          <w:szCs w:val="28"/>
        </w:rPr>
        <w:t>:</w:t>
      </w:r>
    </w:p>
    <w:p w:rsidR="00531A58" w:rsidRDefault="00531A58" w:rsidP="00151AD6">
      <w:pPr>
        <w:pStyle w:val="BodyText"/>
        <w:shd w:val="clear" w:color="auto" w:fill="auto"/>
        <w:spacing w:before="0"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03034B">
        <w:rPr>
          <w:rStyle w:val="2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1. Внести в порядке законодательной инициативы в Государственное Собрание Республики Мордовия </w:t>
      </w:r>
      <w:r w:rsidRPr="0003034B">
        <w:rPr>
          <w:rFonts w:ascii="Times New Roman" w:hAnsi="Times New Roman"/>
          <w:sz w:val="28"/>
          <w:szCs w:val="28"/>
        </w:rPr>
        <w:t xml:space="preserve">проект закона Республики Мордовия «О  внесении изменений в  статью 4 Закона Республики Мордовия </w:t>
      </w:r>
      <w:r w:rsidRPr="0003034B">
        <w:rPr>
          <w:rFonts w:ascii="Times New Roman" w:hAnsi="Times New Roman"/>
          <w:caps/>
          <w:sz w:val="28"/>
          <w:szCs w:val="28"/>
        </w:rPr>
        <w:t>«О ГОСУДАРСТВЕННОМ ГЕРБЕ РЕСПУБЛИКИ МОРДОВИЯ»</w:t>
      </w:r>
      <w:r w:rsidRPr="0003034B">
        <w:rPr>
          <w:rFonts w:ascii="Times New Roman" w:hAnsi="Times New Roman"/>
          <w:sz w:val="28"/>
          <w:szCs w:val="28"/>
        </w:rPr>
        <w:t>.</w:t>
      </w:r>
    </w:p>
    <w:p w:rsidR="00531A58" w:rsidRPr="0003034B" w:rsidRDefault="00531A58" w:rsidP="00151AD6">
      <w:pPr>
        <w:pStyle w:val="BodyText"/>
        <w:shd w:val="clear" w:color="auto" w:fill="auto"/>
        <w:spacing w:before="0"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p w:rsidR="00531A58" w:rsidRDefault="00531A58" w:rsidP="00151AD6">
      <w:pPr>
        <w:spacing w:after="0" w:line="240" w:lineRule="auto"/>
        <w:ind w:left="-540" w:firstLine="540"/>
        <w:jc w:val="both"/>
        <w:rPr>
          <w:rStyle w:val="a"/>
          <w:rFonts w:ascii="Times New Roman" w:hAnsi="Times New Roman"/>
          <w:b w:val="0"/>
          <w:color w:val="000000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2. Назначить представителем Совета депутатов</w:t>
      </w:r>
      <w:r w:rsidRPr="0003034B">
        <w:rPr>
          <w:rStyle w:val="a"/>
          <w:rFonts w:ascii="Times New Roman" w:hAnsi="Times New Roman"/>
          <w:b w:val="0"/>
          <w:color w:val="000000"/>
          <w:sz w:val="28"/>
          <w:szCs w:val="28"/>
        </w:rPr>
        <w:t xml:space="preserve"> Зубово - Полянского муниципального района при рассмотрении данного законопроекта в Государственном Собрании Республики Мордовия депутата </w:t>
      </w:r>
      <w:r w:rsidRPr="0003034B">
        <w:rPr>
          <w:rFonts w:ascii="Times New Roman" w:hAnsi="Times New Roman"/>
          <w:sz w:val="28"/>
          <w:szCs w:val="28"/>
        </w:rPr>
        <w:t>Совета депутатов</w:t>
      </w:r>
      <w:r w:rsidRPr="0003034B">
        <w:rPr>
          <w:rStyle w:val="a"/>
          <w:rFonts w:ascii="Times New Roman" w:hAnsi="Times New Roman"/>
          <w:b w:val="0"/>
          <w:color w:val="000000"/>
          <w:sz w:val="28"/>
          <w:szCs w:val="28"/>
        </w:rPr>
        <w:t xml:space="preserve"> Зубово - Полянского муниципального района А.С. Саломаткина.</w:t>
      </w:r>
    </w:p>
    <w:p w:rsidR="00531A58" w:rsidRDefault="00531A58" w:rsidP="00151AD6">
      <w:pPr>
        <w:spacing w:after="0" w:line="240" w:lineRule="auto"/>
        <w:ind w:left="-540" w:firstLine="540"/>
        <w:jc w:val="both"/>
        <w:rPr>
          <w:rStyle w:val="a"/>
          <w:rFonts w:ascii="Times New Roman" w:hAnsi="Times New Roman"/>
          <w:b w:val="0"/>
          <w:color w:val="000000"/>
          <w:sz w:val="28"/>
          <w:szCs w:val="28"/>
        </w:rPr>
      </w:pPr>
    </w:p>
    <w:p w:rsidR="00531A58" w:rsidRPr="0003034B" w:rsidRDefault="00531A58" w:rsidP="00151AD6">
      <w:pPr>
        <w:spacing w:after="0" w:line="240" w:lineRule="auto"/>
        <w:ind w:left="-540" w:firstLine="540"/>
        <w:jc w:val="both"/>
        <w:rPr>
          <w:rStyle w:val="a"/>
          <w:rFonts w:ascii="Times New Roman" w:hAnsi="Times New Roman"/>
          <w:b w:val="0"/>
          <w:color w:val="000000"/>
          <w:sz w:val="28"/>
          <w:szCs w:val="28"/>
        </w:rPr>
      </w:pPr>
    </w:p>
    <w:tbl>
      <w:tblPr>
        <w:tblW w:w="0" w:type="auto"/>
        <w:tblInd w:w="-432" w:type="dxa"/>
        <w:tblLayout w:type="fixed"/>
        <w:tblLook w:val="0000"/>
      </w:tblPr>
      <w:tblGrid>
        <w:gridCol w:w="4644"/>
        <w:gridCol w:w="5245"/>
      </w:tblGrid>
      <w:tr w:rsidR="00531A58" w:rsidTr="00151AD6">
        <w:tc>
          <w:tcPr>
            <w:tcW w:w="4644" w:type="dxa"/>
          </w:tcPr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Зубово-Полянского                             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               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С.С. Сурдин </w:t>
            </w:r>
          </w:p>
        </w:tc>
        <w:tc>
          <w:tcPr>
            <w:tcW w:w="5245" w:type="dxa"/>
          </w:tcPr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Совета депутатов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>Зубово — Полянского муниципального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района  Республики Мордовия          </w:t>
            </w: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531A58" w:rsidRPr="001F4140" w:rsidRDefault="00531A58" w:rsidP="00151AD6">
            <w:pPr>
              <w:spacing w:after="0" w:line="240" w:lineRule="auto"/>
              <w:ind w:left="-540" w:firstLine="540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1F41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В.И. Брезгин</w:t>
            </w:r>
          </w:p>
        </w:tc>
      </w:tr>
    </w:tbl>
    <w:p w:rsidR="00531A58" w:rsidRPr="0003034B" w:rsidRDefault="00531A58" w:rsidP="00151AD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         </w:t>
      </w: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E45E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E45E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</w:t>
      </w:r>
      <w:r w:rsidRPr="0003034B">
        <w:rPr>
          <w:rFonts w:ascii="Times New Roman" w:hAnsi="Times New Roman"/>
          <w:b/>
          <w:sz w:val="28"/>
          <w:szCs w:val="28"/>
        </w:rPr>
        <w:t>Проект</w:t>
      </w:r>
    </w:p>
    <w:p w:rsidR="00531A58" w:rsidRPr="0003034B" w:rsidRDefault="00531A58" w:rsidP="00AB7D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внесен  Советом депутатов Зубово-Полянского </w:t>
      </w:r>
    </w:p>
    <w:p w:rsidR="00531A58" w:rsidRPr="0003034B" w:rsidRDefault="00531A58" w:rsidP="00AB7D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</w:p>
    <w:p w:rsidR="00531A58" w:rsidRPr="0003034B" w:rsidRDefault="00531A58">
      <w:pPr>
        <w:rPr>
          <w:rFonts w:ascii="Times New Roman" w:hAnsi="Times New Roman"/>
          <w:sz w:val="28"/>
          <w:szCs w:val="28"/>
        </w:rPr>
      </w:pPr>
    </w:p>
    <w:p w:rsidR="00531A58" w:rsidRPr="0003034B" w:rsidRDefault="00531A58">
      <w:pPr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E45E9">
      <w:pPr>
        <w:jc w:val="center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ЗАКОН</w:t>
      </w:r>
    </w:p>
    <w:p w:rsidR="00531A58" w:rsidRPr="0003034B" w:rsidRDefault="00531A58" w:rsidP="007E45E9">
      <w:pPr>
        <w:jc w:val="center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31A58" w:rsidRPr="0003034B" w:rsidRDefault="00531A58" w:rsidP="00C81757">
      <w:pPr>
        <w:spacing w:after="0" w:line="240" w:lineRule="auto"/>
        <w:jc w:val="center"/>
        <w:rPr>
          <w:rFonts w:ascii="Times New Roman" w:hAnsi="Times New Roman"/>
          <w:b/>
          <w:caps/>
          <w:color w:val="CC0000"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 xml:space="preserve">О  внесении изменений в  статью 4 Закона Республики Мордовия </w:t>
      </w:r>
      <w:r w:rsidRPr="0003034B">
        <w:rPr>
          <w:rFonts w:ascii="Times New Roman" w:hAnsi="Times New Roman"/>
          <w:b/>
          <w:caps/>
          <w:color w:val="CC0000"/>
          <w:sz w:val="28"/>
          <w:szCs w:val="28"/>
        </w:rPr>
        <w:t xml:space="preserve"> </w:t>
      </w:r>
    </w:p>
    <w:p w:rsidR="00531A58" w:rsidRPr="0003034B" w:rsidRDefault="00531A58" w:rsidP="00C817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caps/>
          <w:color w:val="000000"/>
          <w:sz w:val="28"/>
          <w:szCs w:val="28"/>
        </w:rPr>
        <w:t>«О ГОСУДАРСТВЕННОМ ГЕРБЕ РЕСПУБЛИКИ МОРДОВИЯ»</w:t>
      </w:r>
      <w:r w:rsidRPr="0003034B">
        <w:rPr>
          <w:rFonts w:ascii="Times New Roman" w:hAnsi="Times New Roman"/>
          <w:b/>
          <w:sz w:val="28"/>
          <w:szCs w:val="28"/>
        </w:rPr>
        <w:t xml:space="preserve"> </w:t>
      </w:r>
    </w:p>
    <w:p w:rsidR="00531A58" w:rsidRPr="0003034B" w:rsidRDefault="00531A58" w:rsidP="00A817FE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1A58" w:rsidRPr="0003034B" w:rsidRDefault="00531A58" w:rsidP="00A817FE">
      <w:pPr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Принят Государственным Собранием                                        - 2017 года</w:t>
      </w:r>
    </w:p>
    <w:p w:rsidR="00531A58" w:rsidRPr="0003034B" w:rsidRDefault="00531A58" w:rsidP="009817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                 </w:t>
      </w:r>
    </w:p>
    <w:p w:rsidR="00531A58" w:rsidRPr="0003034B" w:rsidRDefault="00531A58" w:rsidP="0098176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Статья 1</w:t>
      </w:r>
    </w:p>
    <w:p w:rsidR="00531A58" w:rsidRPr="0003034B" w:rsidRDefault="00531A58" w:rsidP="005E32E3">
      <w:pPr>
        <w:pStyle w:val="NormalWeb"/>
        <w:spacing w:line="360" w:lineRule="auto"/>
        <w:rPr>
          <w:b/>
          <w:sz w:val="28"/>
          <w:szCs w:val="28"/>
        </w:rPr>
      </w:pPr>
      <w:r w:rsidRPr="0003034B">
        <w:rPr>
          <w:sz w:val="28"/>
          <w:szCs w:val="28"/>
        </w:rPr>
        <w:t xml:space="preserve">Внести в статью 4 Закона Республики Мордовия </w:t>
      </w:r>
      <w:r w:rsidRPr="0003034B">
        <w:rPr>
          <w:caps/>
          <w:color w:val="CC0000"/>
          <w:sz w:val="28"/>
          <w:szCs w:val="28"/>
        </w:rPr>
        <w:t xml:space="preserve"> </w:t>
      </w:r>
      <w:r w:rsidRPr="0003034B">
        <w:rPr>
          <w:caps/>
          <w:sz w:val="28"/>
          <w:szCs w:val="28"/>
        </w:rPr>
        <w:t xml:space="preserve">«О ГОСУДАРСТВЕННОМ ГЕРБЕ РЕСПУБЛИКИ МОРДОВИЯ»   </w:t>
      </w:r>
      <w:r w:rsidRPr="0003034B">
        <w:rPr>
          <w:caps/>
          <w:color w:val="CC0000"/>
          <w:sz w:val="28"/>
          <w:szCs w:val="28"/>
        </w:rPr>
        <w:t xml:space="preserve"> </w:t>
      </w:r>
      <w:r w:rsidRPr="0003034B">
        <w:rPr>
          <w:caps/>
          <w:sz w:val="28"/>
          <w:szCs w:val="28"/>
        </w:rPr>
        <w:t xml:space="preserve">от 14 ноября 2002 года </w:t>
      </w:r>
      <w:r w:rsidRPr="0003034B">
        <w:rPr>
          <w:sz w:val="28"/>
          <w:szCs w:val="28"/>
        </w:rPr>
        <w:t>следующее изменение, дополнить статью  словами -</w:t>
      </w:r>
      <w:r w:rsidRPr="0003034B">
        <w:rPr>
          <w:b/>
          <w:sz w:val="28"/>
          <w:szCs w:val="28"/>
        </w:rPr>
        <w:t xml:space="preserve"> «органов местного самоуправления».</w:t>
      </w:r>
    </w:p>
    <w:p w:rsidR="00531A58" w:rsidRPr="0003034B" w:rsidRDefault="00531A58" w:rsidP="006E199B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Статья 2</w:t>
      </w:r>
    </w:p>
    <w:p w:rsidR="00531A58" w:rsidRPr="0003034B" w:rsidRDefault="00531A58" w:rsidP="006E199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Настоящий Закон вступает в силу со дня его официального опубликования.</w:t>
      </w:r>
    </w:p>
    <w:p w:rsidR="00531A58" w:rsidRPr="0003034B" w:rsidRDefault="00531A58" w:rsidP="007747C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747C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7747C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171C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 xml:space="preserve">            Глава </w:t>
      </w:r>
    </w:p>
    <w:p w:rsidR="00531A58" w:rsidRPr="0003034B" w:rsidRDefault="00531A58" w:rsidP="00171C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>Республики Мордовия                                                                    В.Д.ВОЛКОВ</w:t>
      </w:r>
    </w:p>
    <w:p w:rsidR="00531A58" w:rsidRPr="0003034B" w:rsidRDefault="00531A58" w:rsidP="00171C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171C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г. Саранск</w:t>
      </w:r>
    </w:p>
    <w:p w:rsidR="00531A58" w:rsidRPr="0003034B" w:rsidRDefault="00531A58" w:rsidP="009817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           2017 года</w:t>
      </w:r>
    </w:p>
    <w:p w:rsidR="00531A58" w:rsidRPr="0003034B" w:rsidRDefault="00531A58" w:rsidP="006E199B">
      <w:pPr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№</w:t>
      </w:r>
    </w:p>
    <w:p w:rsidR="00531A58" w:rsidRPr="0003034B" w:rsidRDefault="00531A58" w:rsidP="006E199B">
      <w:pPr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6E199B">
      <w:pPr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6E199B">
      <w:pPr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910956">
      <w:pPr>
        <w:pStyle w:val="NormalWeb"/>
        <w:rPr>
          <w:sz w:val="28"/>
          <w:szCs w:val="28"/>
        </w:rPr>
      </w:pPr>
    </w:p>
    <w:p w:rsidR="00531A58" w:rsidRPr="0003034B" w:rsidRDefault="00531A58" w:rsidP="003B7334">
      <w:pPr>
        <w:pStyle w:val="NormalWeb"/>
        <w:jc w:val="center"/>
        <w:rPr>
          <w:b/>
          <w:sz w:val="28"/>
          <w:szCs w:val="28"/>
        </w:rPr>
      </w:pPr>
      <w:r w:rsidRPr="0003034B">
        <w:rPr>
          <w:b/>
          <w:sz w:val="28"/>
          <w:szCs w:val="28"/>
        </w:rPr>
        <w:t>Пояснительная записка</w:t>
      </w:r>
    </w:p>
    <w:p w:rsidR="00531A58" w:rsidRPr="0003034B" w:rsidRDefault="00531A58" w:rsidP="00910956">
      <w:pPr>
        <w:jc w:val="center"/>
        <w:rPr>
          <w:rFonts w:ascii="Times New Roman" w:hAnsi="Times New Roman"/>
          <w:b/>
          <w:caps/>
          <w:color w:val="CC0000"/>
          <w:sz w:val="28"/>
          <w:szCs w:val="28"/>
        </w:rPr>
      </w:pPr>
      <w:r w:rsidRPr="0003034B">
        <w:rPr>
          <w:rFonts w:ascii="Times New Roman" w:hAnsi="Times New Roman"/>
          <w:b/>
          <w:sz w:val="28"/>
          <w:szCs w:val="28"/>
        </w:rPr>
        <w:t xml:space="preserve">к проекту Закона Республики Мордовия «О  внесении изменений в  статью 4 Закона Республики Мордовия </w:t>
      </w:r>
      <w:r w:rsidRPr="0003034B">
        <w:rPr>
          <w:rFonts w:ascii="Times New Roman" w:hAnsi="Times New Roman"/>
          <w:b/>
          <w:caps/>
          <w:color w:val="CC0000"/>
          <w:sz w:val="28"/>
          <w:szCs w:val="28"/>
        </w:rPr>
        <w:t xml:space="preserve"> </w:t>
      </w:r>
    </w:p>
    <w:p w:rsidR="00531A58" w:rsidRPr="0003034B" w:rsidRDefault="00531A58" w:rsidP="00910956">
      <w:pPr>
        <w:jc w:val="center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b/>
          <w:caps/>
          <w:color w:val="000000"/>
          <w:sz w:val="28"/>
          <w:szCs w:val="28"/>
        </w:rPr>
        <w:t>«О ГОСУДАРСТВЕННОМ ГЕРБЕ РЕСПУБЛИКИ МОРДОВИЯ»</w:t>
      </w:r>
      <w:r w:rsidRPr="0003034B">
        <w:rPr>
          <w:rFonts w:ascii="Times New Roman" w:hAnsi="Times New Roman"/>
          <w:b/>
          <w:sz w:val="28"/>
          <w:szCs w:val="28"/>
        </w:rPr>
        <w:t xml:space="preserve"> </w:t>
      </w:r>
    </w:p>
    <w:p w:rsidR="00531A58" w:rsidRPr="0003034B" w:rsidRDefault="00531A58" w:rsidP="00910956">
      <w:pPr>
        <w:pStyle w:val="NormalWeb"/>
        <w:rPr>
          <w:sz w:val="28"/>
          <w:szCs w:val="28"/>
        </w:rPr>
      </w:pPr>
      <w:r w:rsidRPr="0003034B">
        <w:rPr>
          <w:sz w:val="28"/>
          <w:szCs w:val="28"/>
        </w:rPr>
        <w:t xml:space="preserve">         Законом  Республики Мордовия «О Государственном гербе Республики Мордовия» допускается воспроизведение Государственного герба Республики Мордовия в одноцветном варианте на бланках: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законов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указов и распоряжений Главы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постановлений Государственного Собрания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постановлений и указов Совета Государственного Собрания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постановлений и распоряжений Правительства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Главы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Администрации Главы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Государственного Собрания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Совета Государственного Собрания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Аппарата Государственного Собрания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Правительства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Аппарата Правительства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министерств и иных исполнительных органов государственной власти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Центральной избирательной комиссии Республики Мордовия;</w:t>
      </w:r>
      <w:r w:rsidRPr="0003034B">
        <w:rPr>
          <w:rStyle w:val="apple-converted-space"/>
          <w:sz w:val="28"/>
          <w:szCs w:val="28"/>
        </w:rPr>
        <w:t> </w:t>
      </w:r>
      <w:r w:rsidRPr="0003034B">
        <w:rPr>
          <w:sz w:val="28"/>
          <w:szCs w:val="28"/>
        </w:rPr>
        <w:br/>
        <w:t>представительств Республики Мордовия за пределами Республики Мордовия.</w:t>
      </w:r>
    </w:p>
    <w:p w:rsidR="00531A58" w:rsidRPr="0003034B" w:rsidRDefault="00531A58" w:rsidP="00C34BB1">
      <w:pPr>
        <w:pStyle w:val="NormalWeb"/>
        <w:jc w:val="both"/>
        <w:rPr>
          <w:sz w:val="28"/>
          <w:szCs w:val="28"/>
        </w:rPr>
      </w:pPr>
      <w:r w:rsidRPr="0003034B">
        <w:rPr>
          <w:sz w:val="28"/>
          <w:szCs w:val="28"/>
        </w:rPr>
        <w:t xml:space="preserve">    Данным законопроектом предлагается внести изменение в статью 4 вышеназванного закона и разрешить </w:t>
      </w:r>
      <w:r w:rsidRPr="0003034B">
        <w:rPr>
          <w:b/>
          <w:sz w:val="28"/>
          <w:szCs w:val="28"/>
        </w:rPr>
        <w:t>органам местного самоуправления</w:t>
      </w:r>
      <w:r w:rsidRPr="0003034B">
        <w:rPr>
          <w:sz w:val="28"/>
          <w:szCs w:val="28"/>
        </w:rPr>
        <w:t xml:space="preserve">  использовать  помещение Государственного герба Республики Мордовия в одноцветном варианте на  их бланках.</w:t>
      </w:r>
    </w:p>
    <w:p w:rsidR="00531A58" w:rsidRPr="0003034B" w:rsidRDefault="00531A58" w:rsidP="00C34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Принятие законопроекта не потребует дополнительных расходов из</w:t>
      </w:r>
    </w:p>
    <w:p w:rsidR="00531A58" w:rsidRPr="0003034B" w:rsidRDefault="00531A58" w:rsidP="00C34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>республиканского бюджета Республики Мордовия.</w:t>
      </w:r>
    </w:p>
    <w:p w:rsidR="00531A58" w:rsidRPr="0003034B" w:rsidRDefault="00531A58" w:rsidP="00C34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1A58" w:rsidRPr="0003034B" w:rsidRDefault="00531A58" w:rsidP="00C34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  Проект подготовлен Советом депутатов Зубово-Полянского муниципального района Республики Мордовия.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                                          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                                             Председателю Государственного Собрания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                                            Республики Мордовия </w:t>
      </w:r>
    </w:p>
    <w:p w:rsidR="00531A58" w:rsidRPr="0003034B" w:rsidRDefault="00531A58" w:rsidP="00EF59A5">
      <w:pPr>
        <w:pStyle w:val="Default"/>
        <w:jc w:val="both"/>
        <w:rPr>
          <w:b/>
          <w:color w:val="auto"/>
          <w:sz w:val="28"/>
          <w:szCs w:val="28"/>
        </w:rPr>
      </w:pPr>
      <w:r w:rsidRPr="0003034B">
        <w:rPr>
          <w:b/>
          <w:color w:val="auto"/>
          <w:sz w:val="28"/>
          <w:szCs w:val="28"/>
        </w:rPr>
        <w:t xml:space="preserve">                                                   В.В. Чибиркину </w:t>
      </w:r>
    </w:p>
    <w:p w:rsidR="00531A58" w:rsidRPr="0003034B" w:rsidRDefault="00531A58" w:rsidP="00EF59A5">
      <w:pPr>
        <w:pStyle w:val="Default"/>
        <w:rPr>
          <w:b/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                             </w:t>
      </w: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                                 Уважаемый Владимир Васильевич!</w:t>
      </w: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</w:p>
    <w:p w:rsidR="00531A58" w:rsidRPr="0003034B" w:rsidRDefault="00531A58" w:rsidP="00EF59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3034B">
        <w:rPr>
          <w:rFonts w:ascii="Times New Roman" w:hAnsi="Times New Roman"/>
          <w:sz w:val="28"/>
          <w:szCs w:val="28"/>
        </w:rPr>
        <w:t xml:space="preserve">        В соответствии со статьей 85 Конституции Республики Мордовия, статьями 36 и 37 Закона Республики Мордовия «О правовых актах Республики Мордовия»,  в порядке реализации права законодательной инициативы, Совет депутатов Зубово-Полянского муниципального района вносит на рассмотрение  Государственного Собрания Республики Мордовия проект закона Республики Мордовия «</w:t>
      </w:r>
      <w:r w:rsidRPr="0003034B">
        <w:rPr>
          <w:rFonts w:ascii="Times New Roman" w:hAnsi="Times New Roman"/>
          <w:b/>
          <w:sz w:val="28"/>
          <w:szCs w:val="28"/>
        </w:rPr>
        <w:t xml:space="preserve">О  внесении изменений в  статью 4 Закона Республики Мордовия </w:t>
      </w:r>
      <w:r w:rsidRPr="0003034B">
        <w:rPr>
          <w:rFonts w:ascii="Times New Roman" w:hAnsi="Times New Roman"/>
          <w:b/>
          <w:caps/>
          <w:color w:val="000000"/>
          <w:sz w:val="28"/>
          <w:szCs w:val="28"/>
        </w:rPr>
        <w:t>«О ГОСУДАРСТВЕННОМ ГЕРБЕ РЕСПУБЛИКИ МОРДОВИЯ»</w:t>
      </w:r>
      <w:r w:rsidRPr="0003034B">
        <w:rPr>
          <w:rFonts w:ascii="Times New Roman" w:hAnsi="Times New Roman"/>
          <w:b/>
          <w:sz w:val="28"/>
          <w:szCs w:val="28"/>
        </w:rPr>
        <w:t>.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      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 Приложения: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1. Решение Совета депутатов Зубово-Полянского  муниципального района Республики Мордовия на </w:t>
      </w:r>
      <w:smartTag w:uri="urn:schemas-microsoft-com:office:smarttags" w:element="metricconverter">
        <w:smartTagPr>
          <w:attr w:name="ProductID" w:val="1 л"/>
        </w:smartTagPr>
        <w:r w:rsidRPr="0003034B">
          <w:rPr>
            <w:color w:val="auto"/>
            <w:sz w:val="28"/>
            <w:szCs w:val="28"/>
          </w:rPr>
          <w:t>1 л</w:t>
        </w:r>
      </w:smartTag>
      <w:r w:rsidRPr="0003034B">
        <w:rPr>
          <w:color w:val="auto"/>
          <w:sz w:val="28"/>
          <w:szCs w:val="28"/>
        </w:rPr>
        <w:t>. в 1 экз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 xml:space="preserve">2. Текст законопроекта на </w:t>
      </w:r>
      <w:smartTag w:uri="urn:schemas-microsoft-com:office:smarttags" w:element="metricconverter">
        <w:smartTagPr>
          <w:attr w:name="ProductID" w:val="1 л"/>
        </w:smartTagPr>
        <w:r w:rsidRPr="0003034B">
          <w:rPr>
            <w:color w:val="auto"/>
            <w:sz w:val="28"/>
            <w:szCs w:val="28"/>
          </w:rPr>
          <w:t>1 л</w:t>
        </w:r>
      </w:smartTag>
      <w:r w:rsidRPr="0003034B">
        <w:rPr>
          <w:color w:val="auto"/>
          <w:sz w:val="28"/>
          <w:szCs w:val="28"/>
        </w:rPr>
        <w:t>. в 1экз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>3. Пояснительная записка и финансово-экономическое обоснование на 1л. в 1экз.</w:t>
      </w:r>
    </w:p>
    <w:p w:rsidR="00531A58" w:rsidRPr="0003034B" w:rsidRDefault="00531A58" w:rsidP="00EF59A5">
      <w:pPr>
        <w:pStyle w:val="Default"/>
        <w:jc w:val="both"/>
        <w:rPr>
          <w:color w:val="auto"/>
          <w:sz w:val="28"/>
          <w:szCs w:val="28"/>
        </w:rPr>
      </w:pPr>
      <w:r w:rsidRPr="0003034B">
        <w:rPr>
          <w:color w:val="auto"/>
          <w:sz w:val="28"/>
          <w:szCs w:val="28"/>
        </w:rPr>
        <w:t>4. Копия текста законопроекта и материалов к нему на электронном носителе, в формате MS Word.</w:t>
      </w: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</w:p>
    <w:p w:rsidR="00531A58" w:rsidRPr="0003034B" w:rsidRDefault="00531A58" w:rsidP="00EF59A5">
      <w:pPr>
        <w:pStyle w:val="Default"/>
        <w:rPr>
          <w:color w:val="auto"/>
          <w:sz w:val="28"/>
          <w:szCs w:val="28"/>
        </w:rPr>
      </w:pPr>
    </w:p>
    <w:p w:rsidR="00531A58" w:rsidRPr="003B7334" w:rsidRDefault="00531A58" w:rsidP="003B7334">
      <w:pPr>
        <w:spacing w:after="0" w:line="240" w:lineRule="auto"/>
        <w:ind w:left="-540" w:firstLine="54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3B7334">
        <w:rPr>
          <w:rFonts w:ascii="Times New Roman" w:hAnsi="Times New Roman"/>
          <w:b/>
          <w:bCs/>
          <w:sz w:val="28"/>
          <w:szCs w:val="28"/>
        </w:rPr>
        <w:t>Председатель Совета депутатов</w:t>
      </w:r>
    </w:p>
    <w:p w:rsidR="00531A58" w:rsidRPr="003B7334" w:rsidRDefault="00531A58" w:rsidP="003B7334">
      <w:pPr>
        <w:spacing w:after="0" w:line="240" w:lineRule="auto"/>
        <w:ind w:left="-540" w:firstLine="54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3B7334">
        <w:rPr>
          <w:rFonts w:ascii="Times New Roman" w:hAnsi="Times New Roman"/>
          <w:b/>
          <w:bCs/>
          <w:sz w:val="28"/>
          <w:szCs w:val="28"/>
        </w:rPr>
        <w:t>Зубово — Полянского муниципального</w:t>
      </w:r>
    </w:p>
    <w:p w:rsidR="00531A58" w:rsidRPr="003B7334" w:rsidRDefault="00531A58" w:rsidP="003B7334">
      <w:pPr>
        <w:spacing w:after="0" w:line="240" w:lineRule="auto"/>
        <w:ind w:left="-540" w:firstLine="54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3B7334">
        <w:rPr>
          <w:rFonts w:ascii="Times New Roman" w:hAnsi="Times New Roman"/>
          <w:b/>
          <w:sz w:val="28"/>
          <w:szCs w:val="28"/>
        </w:rPr>
        <w:t xml:space="preserve">района  Республики Мордовия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3B7334">
        <w:rPr>
          <w:rFonts w:ascii="Times New Roman" w:hAnsi="Times New Roman"/>
          <w:b/>
          <w:sz w:val="28"/>
          <w:szCs w:val="28"/>
        </w:rPr>
        <w:t xml:space="preserve">        В.И. Брезгин</w:t>
      </w:r>
    </w:p>
    <w:sectPr w:rsidR="00531A58" w:rsidRPr="003B7334" w:rsidSect="0003034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E08"/>
    <w:rsid w:val="0002766B"/>
    <w:rsid w:val="0003034B"/>
    <w:rsid w:val="000538B5"/>
    <w:rsid w:val="000D5FE8"/>
    <w:rsid w:val="00151AD6"/>
    <w:rsid w:val="00171CC4"/>
    <w:rsid w:val="00197439"/>
    <w:rsid w:val="001C2FE4"/>
    <w:rsid w:val="001E4A08"/>
    <w:rsid w:val="001F4140"/>
    <w:rsid w:val="00222E08"/>
    <w:rsid w:val="0025743D"/>
    <w:rsid w:val="00284FD8"/>
    <w:rsid w:val="002A0EDD"/>
    <w:rsid w:val="002F1217"/>
    <w:rsid w:val="0031006A"/>
    <w:rsid w:val="0032266E"/>
    <w:rsid w:val="003B7334"/>
    <w:rsid w:val="003C30D1"/>
    <w:rsid w:val="00416763"/>
    <w:rsid w:val="00435AAB"/>
    <w:rsid w:val="0051231A"/>
    <w:rsid w:val="00531A58"/>
    <w:rsid w:val="00544998"/>
    <w:rsid w:val="00572843"/>
    <w:rsid w:val="005E32E3"/>
    <w:rsid w:val="00616B07"/>
    <w:rsid w:val="0064013D"/>
    <w:rsid w:val="0066551E"/>
    <w:rsid w:val="0069278E"/>
    <w:rsid w:val="006E199B"/>
    <w:rsid w:val="00745402"/>
    <w:rsid w:val="007747C1"/>
    <w:rsid w:val="00784541"/>
    <w:rsid w:val="007D3FE0"/>
    <w:rsid w:val="007E45E9"/>
    <w:rsid w:val="007F0040"/>
    <w:rsid w:val="007F1A58"/>
    <w:rsid w:val="00840AC6"/>
    <w:rsid w:val="00864AF0"/>
    <w:rsid w:val="00890B7A"/>
    <w:rsid w:val="008B0CDA"/>
    <w:rsid w:val="008B2F3F"/>
    <w:rsid w:val="008C3F32"/>
    <w:rsid w:val="00903EB2"/>
    <w:rsid w:val="00910956"/>
    <w:rsid w:val="00923192"/>
    <w:rsid w:val="00950296"/>
    <w:rsid w:val="0098176A"/>
    <w:rsid w:val="009B10CB"/>
    <w:rsid w:val="009D7DCB"/>
    <w:rsid w:val="00A47E79"/>
    <w:rsid w:val="00A810D2"/>
    <w:rsid w:val="00A817FE"/>
    <w:rsid w:val="00AA1138"/>
    <w:rsid w:val="00AA56EF"/>
    <w:rsid w:val="00AB7DC6"/>
    <w:rsid w:val="00B14E52"/>
    <w:rsid w:val="00BF4371"/>
    <w:rsid w:val="00C34BB1"/>
    <w:rsid w:val="00C54EFE"/>
    <w:rsid w:val="00C7051E"/>
    <w:rsid w:val="00C81757"/>
    <w:rsid w:val="00DA25BB"/>
    <w:rsid w:val="00E2369D"/>
    <w:rsid w:val="00E33960"/>
    <w:rsid w:val="00E509CF"/>
    <w:rsid w:val="00E60D1B"/>
    <w:rsid w:val="00E627E4"/>
    <w:rsid w:val="00E715B9"/>
    <w:rsid w:val="00EB4037"/>
    <w:rsid w:val="00EB40E5"/>
    <w:rsid w:val="00EF59A5"/>
    <w:rsid w:val="00F167E7"/>
    <w:rsid w:val="00F42BA4"/>
    <w:rsid w:val="00F73C87"/>
    <w:rsid w:val="00F808EB"/>
    <w:rsid w:val="00F84A5B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66B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B7DC6"/>
    <w:pPr>
      <w:spacing w:before="100" w:beforeAutospacing="1" w:after="100" w:afterAutospacing="1" w:line="240" w:lineRule="auto"/>
      <w:outlineLvl w:val="0"/>
    </w:pPr>
    <w:rPr>
      <w:rFonts w:ascii="Times New Roman" w:eastAsia="Batang" w:hAnsi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7DC6"/>
    <w:rPr>
      <w:rFonts w:ascii="Times New Roman" w:eastAsia="Batang" w:hAnsi="Times New Roman" w:cs="Times New Roman"/>
      <w:b/>
      <w:bCs/>
      <w:kern w:val="36"/>
      <w:sz w:val="48"/>
      <w:szCs w:val="4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rsid w:val="00903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3EB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E627E4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apple-converted-space">
    <w:name w:val="apple-converted-space"/>
    <w:basedOn w:val="DefaultParagraphFont"/>
    <w:uiPriority w:val="99"/>
    <w:rsid w:val="00910956"/>
    <w:rPr>
      <w:rFonts w:cs="Times New Roman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64013D"/>
    <w:rPr>
      <w:rFonts w:cs="Times New Roman"/>
      <w:b/>
      <w:bCs/>
      <w:sz w:val="27"/>
      <w:szCs w:val="27"/>
      <w:shd w:val="clear" w:color="auto" w:fill="FFFFFF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64013D"/>
    <w:pPr>
      <w:widowControl w:val="0"/>
      <w:shd w:val="clear" w:color="auto" w:fill="FFFFFF"/>
      <w:spacing w:after="300" w:line="317" w:lineRule="exact"/>
      <w:jc w:val="center"/>
    </w:pPr>
    <w:rPr>
      <w:rFonts w:ascii="Times New Roman" w:hAnsi="Times New Roman"/>
      <w:b/>
      <w:bCs/>
      <w:noProof/>
      <w:sz w:val="27"/>
      <w:szCs w:val="27"/>
      <w:shd w:val="clear" w:color="auto" w:fill="FFFFFF"/>
      <w:lang w:eastAsia="ru-RU"/>
    </w:rPr>
  </w:style>
  <w:style w:type="character" w:customStyle="1" w:styleId="BodyTextChar">
    <w:name w:val="Body Text Char"/>
    <w:uiPriority w:val="99"/>
    <w:locked/>
    <w:rsid w:val="0064013D"/>
    <w:rPr>
      <w:sz w:val="27"/>
      <w:shd w:val="clear" w:color="auto" w:fill="FFFFFF"/>
    </w:rPr>
  </w:style>
  <w:style w:type="character" w:customStyle="1" w:styleId="a">
    <w:name w:val="Основной текст + Полужирный"/>
    <w:basedOn w:val="BodyTextChar"/>
    <w:uiPriority w:val="99"/>
    <w:rsid w:val="0064013D"/>
    <w:rPr>
      <w:rFonts w:cs="Times New Roman"/>
      <w:b/>
      <w:bCs/>
      <w:szCs w:val="27"/>
      <w:lang w:bidi="ar-SA"/>
    </w:rPr>
  </w:style>
  <w:style w:type="paragraph" w:styleId="BodyText">
    <w:name w:val="Body Text"/>
    <w:basedOn w:val="Normal"/>
    <w:link w:val="BodyTextChar1"/>
    <w:uiPriority w:val="99"/>
    <w:rsid w:val="0064013D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1217"/>
    <w:rPr>
      <w:rFonts w:cs="Times New Roman"/>
      <w:lang w:eastAsia="en-US"/>
    </w:rPr>
  </w:style>
  <w:style w:type="paragraph" w:customStyle="1" w:styleId="Default">
    <w:name w:val="Default"/>
    <w:uiPriority w:val="99"/>
    <w:rsid w:val="00EF59A5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01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784</Words>
  <Characters>4475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Радина</dc:creator>
  <cp:keywords/>
  <dc:description/>
  <cp:lastModifiedBy>orgo-1</cp:lastModifiedBy>
  <cp:revision>2</cp:revision>
  <cp:lastPrinted>2017-09-15T06:39:00Z</cp:lastPrinted>
  <dcterms:created xsi:type="dcterms:W3CDTF">2017-10-05T11:30:00Z</dcterms:created>
  <dcterms:modified xsi:type="dcterms:W3CDTF">2017-10-05T11:30:00Z</dcterms:modified>
</cp:coreProperties>
</file>