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C68" w:rsidRDefault="00080C68" w:rsidP="00F87CBE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</w:t>
      </w:r>
      <w:r w:rsidRPr="00CF31D9">
        <w:rPr>
          <w:b/>
          <w:color w:val="auto"/>
          <w:sz w:val="22"/>
          <w:szCs w:val="22"/>
        </w:rPr>
        <w:t>звещ</w:t>
      </w:r>
      <w:r>
        <w:rPr>
          <w:b/>
          <w:color w:val="auto"/>
          <w:sz w:val="22"/>
          <w:szCs w:val="22"/>
        </w:rPr>
        <w:t>ает</w:t>
      </w:r>
    </w:p>
    <w:p w:rsidR="00080C68" w:rsidRDefault="00080C68" w:rsidP="00F87CBE">
      <w:pPr>
        <w:jc w:val="center"/>
        <w:rPr>
          <w:b/>
          <w:sz w:val="22"/>
          <w:szCs w:val="22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>, по составу участников,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ых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ов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ихся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>
        <w:rPr>
          <w:b/>
          <w:sz w:val="22"/>
          <w:szCs w:val="22"/>
        </w:rPr>
        <w:t>,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  <w:r>
        <w:rPr>
          <w:b/>
          <w:sz w:val="22"/>
          <w:szCs w:val="22"/>
          <w:shd w:val="clear" w:color="auto" w:fill="FFFFFF"/>
        </w:rPr>
        <w:t>и</w:t>
      </w: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ами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1132</w:t>
      </w:r>
      <w:r w:rsidRPr="00CF31D9">
        <w:rPr>
          <w:b/>
          <w:sz w:val="22"/>
          <w:szCs w:val="22"/>
          <w:shd w:val="clear" w:color="auto" w:fill="FFFFFF"/>
        </w:rPr>
        <w:t>, 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1133, </w:t>
      </w:r>
      <w:r w:rsidRPr="00CF31D9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 xml:space="preserve">1134, </w:t>
      </w:r>
      <w:r w:rsidRPr="00CF31D9">
        <w:rPr>
          <w:b/>
          <w:sz w:val="22"/>
          <w:szCs w:val="22"/>
          <w:shd w:val="clear" w:color="auto" w:fill="FFFFFF"/>
        </w:rPr>
        <w:t>13:08:04</w:t>
      </w:r>
      <w:r>
        <w:rPr>
          <w:b/>
          <w:sz w:val="22"/>
          <w:szCs w:val="22"/>
          <w:shd w:val="clear" w:color="auto" w:fill="FFFFFF"/>
        </w:rPr>
        <w:t>01001</w:t>
      </w:r>
      <w:r w:rsidRPr="00CF31D9">
        <w:rPr>
          <w:b/>
          <w:sz w:val="22"/>
          <w:szCs w:val="22"/>
          <w:shd w:val="clear" w:color="auto" w:fill="FFFFFF"/>
        </w:rPr>
        <w:t>:</w:t>
      </w:r>
      <w:r>
        <w:rPr>
          <w:b/>
          <w:sz w:val="22"/>
          <w:szCs w:val="22"/>
          <w:shd w:val="clear" w:color="auto" w:fill="FFFFFF"/>
        </w:rPr>
        <w:t>1135</w:t>
      </w:r>
      <w:r w:rsidRPr="00AB2456">
        <w:rPr>
          <w:b/>
          <w:sz w:val="22"/>
          <w:szCs w:val="22"/>
        </w:rPr>
        <w:t xml:space="preserve"> </w:t>
      </w:r>
    </w:p>
    <w:p w:rsidR="00080C68" w:rsidRDefault="00080C68" w:rsidP="00F87CBE">
      <w:pPr>
        <w:jc w:val="center"/>
        <w:rPr>
          <w:b/>
          <w:sz w:val="22"/>
          <w:szCs w:val="22"/>
        </w:rPr>
      </w:pPr>
    </w:p>
    <w:p w:rsidR="00080C68" w:rsidRPr="00CF31D9" w:rsidRDefault="00080C68" w:rsidP="00F87CBE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080C68" w:rsidRPr="00CF31D9" w:rsidTr="006146B2">
        <w:trPr>
          <w:trHeight w:val="333"/>
        </w:trPr>
        <w:tc>
          <w:tcPr>
            <w:tcW w:w="9923" w:type="dxa"/>
            <w:gridSpan w:val="2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b/>
                <w:color w:val="auto"/>
                <w:sz w:val="22"/>
                <w:szCs w:val="22"/>
              </w:rPr>
              <w:t xml:space="preserve">, </w:t>
            </w:r>
            <w:r w:rsidRPr="00AA3A4D">
              <w:rPr>
                <w:color w:val="auto"/>
                <w:sz w:val="22"/>
                <w:szCs w:val="22"/>
              </w:rPr>
              <w:t>по составу участников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 в форме подачи заявок</w:t>
            </w:r>
          </w:p>
        </w:tc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F31D9">
              <w:rPr>
                <w:sz w:val="22"/>
                <w:szCs w:val="22"/>
              </w:rPr>
              <w:t xml:space="preserve">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F31D9">
              <w:rPr>
                <w:sz w:val="22"/>
                <w:szCs w:val="22"/>
              </w:rPr>
              <w:t>п.Зубова Поляна, ул.Новикова Прибоя,</w:t>
            </w:r>
            <w:r>
              <w:rPr>
                <w:sz w:val="22"/>
                <w:szCs w:val="22"/>
              </w:rPr>
              <w:t xml:space="preserve"> дом </w:t>
            </w:r>
            <w:r w:rsidRPr="00CF31D9">
              <w:rPr>
                <w:sz w:val="22"/>
                <w:szCs w:val="22"/>
              </w:rPr>
              <w:t>4</w:t>
            </w:r>
          </w:p>
        </w:tc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F31D9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F31D9">
              <w:rPr>
                <w:sz w:val="22"/>
                <w:szCs w:val="22"/>
              </w:rPr>
              <w:t>4</w:t>
            </w:r>
          </w:p>
        </w:tc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080C68" w:rsidRPr="00CF31D9" w:rsidTr="006146B2">
        <w:trPr>
          <w:trHeight w:val="189"/>
        </w:trPr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080C68" w:rsidRPr="00CF31D9" w:rsidTr="006146B2">
        <w:tc>
          <w:tcPr>
            <w:tcW w:w="3310" w:type="dxa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080C68" w:rsidRPr="00CF31D9" w:rsidRDefault="00080C68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080C68" w:rsidRPr="00CF31D9" w:rsidTr="006146B2">
        <w:tc>
          <w:tcPr>
            <w:tcW w:w="9923" w:type="dxa"/>
            <w:gridSpan w:val="2"/>
          </w:tcPr>
          <w:p w:rsidR="00080C68" w:rsidRPr="00CF31D9" w:rsidRDefault="00080C68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купли-продажи с указанием кратких характеристик: </w:t>
            </w:r>
          </w:p>
        </w:tc>
      </w:tr>
      <w:tr w:rsidR="00080C68" w:rsidRPr="00CF31D9" w:rsidTr="006146B2">
        <w:trPr>
          <w:trHeight w:val="257"/>
        </w:trPr>
        <w:tc>
          <w:tcPr>
            <w:tcW w:w="9923" w:type="dxa"/>
            <w:gridSpan w:val="2"/>
          </w:tcPr>
          <w:p w:rsidR="00080C68" w:rsidRPr="00CF31D9" w:rsidRDefault="00080C68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одажа на открытом, по составу участников, аукционе земельных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ков находящихся в не разграниченной государственной собственности:</w:t>
            </w:r>
          </w:p>
          <w:p w:rsidR="00080C68" w:rsidRPr="00F87CBE" w:rsidRDefault="00080C68" w:rsidP="00F87CB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1179.0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13:08:0401001:1132,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2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,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080C68" w:rsidRPr="00F87CBE" w:rsidRDefault="00080C68" w:rsidP="000D593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№2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1781.0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13:08:0401001:1133,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4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,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080C68" w:rsidRPr="00F87CBE" w:rsidRDefault="00080C68" w:rsidP="00E44E1D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№3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1638.0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13:08:0401001:1134,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10а,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080C68" w:rsidRPr="00F87CBE" w:rsidRDefault="00080C68" w:rsidP="00E44E1D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№4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1201.0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13:08:0401001:1135,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расположенн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ый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по адресу: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с.Выша, ул.Овражная 1-я, 12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,  для размещения 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дноэтажного одноквартирного жилого дома.</w:t>
            </w:r>
          </w:p>
          <w:p w:rsidR="00080C68" w:rsidRPr="00CF31D9" w:rsidRDefault="00080C68" w:rsidP="00E501EF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</w:p>
        </w:tc>
      </w:tr>
      <w:tr w:rsidR="00080C68" w:rsidRPr="00CF31D9" w:rsidTr="006146B2">
        <w:trPr>
          <w:trHeight w:val="257"/>
        </w:trPr>
        <w:tc>
          <w:tcPr>
            <w:tcW w:w="9923" w:type="dxa"/>
            <w:gridSpan w:val="2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</w:t>
            </w:r>
            <w:r>
              <w:rPr>
                <w:b/>
                <w:sz w:val="22"/>
                <w:szCs w:val="22"/>
              </w:rPr>
              <w:t>ая цена продажи  земельных участков на открытом аукционе</w:t>
            </w:r>
            <w:r w:rsidRPr="00CF31D9">
              <w:rPr>
                <w:b/>
                <w:sz w:val="22"/>
                <w:szCs w:val="22"/>
              </w:rPr>
              <w:t>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080C68" w:rsidRPr="00CF31D9" w:rsidRDefault="00080C68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080C68" w:rsidRPr="00CF31D9" w:rsidRDefault="00080C68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№1:  1</w:t>
            </w:r>
            <w:r>
              <w:rPr>
                <w:color w:val="auto"/>
                <w:sz w:val="22"/>
                <w:szCs w:val="22"/>
                <w:lang w:eastAsia="en-US"/>
              </w:rPr>
              <w:t>6588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53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шестнадцать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ысяч </w:t>
            </w:r>
            <w:r>
              <w:rPr>
                <w:color w:val="auto"/>
                <w:sz w:val="22"/>
                <w:szCs w:val="22"/>
                <w:lang w:eastAsia="en-US"/>
              </w:rPr>
              <w:t>пять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сот восемьдесят восемь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53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080C68" w:rsidRDefault="00080C68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№2: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25058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67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двадцать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пять тысяч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пятьдесят восемь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рублей </w:t>
            </w:r>
            <w:r>
              <w:rPr>
                <w:color w:val="auto"/>
                <w:sz w:val="22"/>
                <w:szCs w:val="22"/>
                <w:lang w:eastAsia="en-US"/>
              </w:rPr>
              <w:t>67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080C68" w:rsidRPr="00CF31D9" w:rsidRDefault="00080C68" w:rsidP="007F0E58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3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23046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66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>двадцать три т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ысяч</w:t>
            </w:r>
            <w:r>
              <w:rPr>
                <w:color w:val="auto"/>
                <w:sz w:val="22"/>
                <w:szCs w:val="22"/>
                <w:lang w:eastAsia="en-US"/>
              </w:rPr>
              <w:t>и сорок шесть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66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  <w:p w:rsidR="00080C68" w:rsidRPr="00CF31D9" w:rsidRDefault="00080C68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>Лот №</w:t>
            </w:r>
            <w:r>
              <w:rPr>
                <w:color w:val="auto"/>
                <w:sz w:val="22"/>
                <w:szCs w:val="22"/>
                <w:lang w:eastAsia="en-US"/>
              </w:rPr>
              <w:t>4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: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16898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,</w:t>
            </w:r>
            <w:r>
              <w:rPr>
                <w:color w:val="auto"/>
                <w:sz w:val="22"/>
                <w:szCs w:val="22"/>
                <w:lang w:eastAsia="en-US"/>
              </w:rPr>
              <w:t>07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шестнадцать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тысяч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восемьсот девяносто восемь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рублей </w:t>
            </w:r>
            <w:r>
              <w:rPr>
                <w:color w:val="auto"/>
                <w:sz w:val="22"/>
                <w:szCs w:val="22"/>
                <w:lang w:eastAsia="en-US"/>
              </w:rPr>
              <w:t>07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коп.)</w:t>
            </w:r>
          </w:p>
        </w:tc>
      </w:tr>
      <w:tr w:rsidR="00080C68" w:rsidRPr="00CF31D9" w:rsidTr="006146B2">
        <w:trPr>
          <w:trHeight w:val="257"/>
        </w:trPr>
        <w:tc>
          <w:tcPr>
            <w:tcW w:w="9923" w:type="dxa"/>
            <w:gridSpan w:val="2"/>
          </w:tcPr>
          <w:p w:rsidR="00080C68" w:rsidRPr="00CF31D9" w:rsidRDefault="00080C68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080C68" w:rsidRPr="00CF31D9" w:rsidRDefault="00080C68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02.10.2017 г. до 02.11.2017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080C68" w:rsidRPr="00CF31D9" w:rsidTr="006146B2">
        <w:trPr>
          <w:trHeight w:val="257"/>
        </w:trPr>
        <w:tc>
          <w:tcPr>
            <w:tcW w:w="9923" w:type="dxa"/>
            <w:gridSpan w:val="2"/>
          </w:tcPr>
          <w:p w:rsidR="00080C68" w:rsidRPr="00CF31D9" w:rsidRDefault="00080C68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02.10.2017 г. до 02.11.2017 г., с 9-00 по 18-00 часов (время московское), в отделе муниципального имущества и земельных отношений. </w:t>
            </w:r>
          </w:p>
        </w:tc>
      </w:tr>
      <w:tr w:rsidR="00080C68" w:rsidRPr="00CF31D9" w:rsidTr="006146B2">
        <w:trPr>
          <w:trHeight w:val="257"/>
        </w:trPr>
        <w:tc>
          <w:tcPr>
            <w:tcW w:w="9923" w:type="dxa"/>
            <w:gridSpan w:val="2"/>
          </w:tcPr>
          <w:p w:rsidR="00080C68" w:rsidRPr="004E3009" w:rsidRDefault="00080C68" w:rsidP="00AF5753">
            <w:pPr>
              <w:jc w:val="both"/>
              <w:rPr>
                <w:color w:val="auto"/>
                <w:sz w:val="22"/>
                <w:szCs w:val="22"/>
              </w:rPr>
            </w:pPr>
            <w:r w:rsidRPr="004E3009">
              <w:rPr>
                <w:b/>
                <w:color w:val="auto"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4E3009">
              <w:rPr>
                <w:color w:val="auto"/>
                <w:sz w:val="22"/>
                <w:szCs w:val="22"/>
              </w:rPr>
              <w:t>:  03.11.2017г.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080C68" w:rsidRPr="004E3009" w:rsidRDefault="00080C68" w:rsidP="00B24557">
            <w:pPr>
              <w:jc w:val="both"/>
              <w:rPr>
                <w:color w:val="auto"/>
                <w:sz w:val="22"/>
                <w:szCs w:val="22"/>
              </w:rPr>
            </w:pPr>
            <w:r w:rsidRPr="004E3009">
              <w:rPr>
                <w:b/>
                <w:color w:val="auto"/>
                <w:sz w:val="22"/>
                <w:szCs w:val="22"/>
              </w:rPr>
              <w:t>Дата проведения открытого аукциона</w:t>
            </w:r>
            <w:r w:rsidRPr="004E3009">
              <w:rPr>
                <w:color w:val="auto"/>
                <w:sz w:val="22"/>
                <w:szCs w:val="22"/>
              </w:rPr>
              <w:t xml:space="preserve">: 08.11.2017г.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080C68" w:rsidRPr="00CF31D9" w:rsidTr="006146B2">
        <w:trPr>
          <w:trHeight w:val="257"/>
        </w:trPr>
        <w:tc>
          <w:tcPr>
            <w:tcW w:w="9923" w:type="dxa"/>
            <w:gridSpan w:val="2"/>
          </w:tcPr>
          <w:p w:rsidR="00080C68" w:rsidRPr="004E3009" w:rsidRDefault="00080C68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4E3009">
              <w:rPr>
                <w:b/>
                <w:color w:val="auto"/>
                <w:sz w:val="22"/>
                <w:szCs w:val="22"/>
              </w:rPr>
              <w:t>Размер задатка</w:t>
            </w:r>
            <w:r w:rsidRPr="004E3009">
              <w:rPr>
                <w:color w:val="auto"/>
                <w:sz w:val="22"/>
                <w:szCs w:val="22"/>
              </w:rPr>
              <w:t xml:space="preserve">: 20% от </w:t>
            </w:r>
            <w:r w:rsidRPr="004E3009">
              <w:rPr>
                <w:color w:val="auto"/>
                <w:sz w:val="22"/>
                <w:szCs w:val="22"/>
                <w:lang w:eastAsia="en-US"/>
              </w:rPr>
              <w:t xml:space="preserve">начальной цены предмета открытого, </w:t>
            </w:r>
            <w:r w:rsidRPr="004E3009">
              <w:rPr>
                <w:color w:val="auto"/>
                <w:sz w:val="22"/>
                <w:szCs w:val="22"/>
              </w:rPr>
              <w:t xml:space="preserve">по составу участников, </w:t>
            </w:r>
            <w:r w:rsidRPr="004E3009">
              <w:rPr>
                <w:color w:val="auto"/>
                <w:sz w:val="22"/>
                <w:szCs w:val="22"/>
                <w:lang w:eastAsia="en-US"/>
              </w:rPr>
              <w:t>аукциона по продаже земельных участков:</w:t>
            </w:r>
          </w:p>
          <w:p w:rsidR="00080C68" w:rsidRPr="004E3009" w:rsidRDefault="00080C68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№1:  3318.0 (три тысячи триста восемнадцать рублей)</w:t>
            </w:r>
          </w:p>
          <w:p w:rsidR="00080C68" w:rsidRPr="004E3009" w:rsidRDefault="00080C68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№2:  5012.0 (пять тысяч двенадцать рублей)</w:t>
            </w:r>
          </w:p>
          <w:p w:rsidR="00080C68" w:rsidRPr="004E3009" w:rsidRDefault="00080C68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№3:  4609.0 (четыре тысячи шестьсот девять рублей)</w:t>
            </w:r>
          </w:p>
          <w:p w:rsidR="00080C68" w:rsidRPr="004E3009" w:rsidRDefault="00080C68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№4:  3380.0 (три тысячи триста восемьдесят рублей)</w:t>
            </w:r>
          </w:p>
          <w:p w:rsidR="00080C68" w:rsidRPr="004E3009" w:rsidRDefault="00080C68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4E3009">
              <w:rPr>
                <w:color w:val="auto"/>
                <w:sz w:val="22"/>
                <w:szCs w:val="22"/>
              </w:rPr>
              <w:t>Получатель: Администрация Зубово-Полянского муниципального района Республики Мордовия, ИНН 1308049890, КПП 130801001, р/счет №40302810752893000195 в ГРКЦ НБ Республики Мордовия г.Саранск, БИК 048952001, л/с 05093023930, Отдел №9 Управления Федерального казначейства  по  Республике Мордовия (Администрация Зубово-Полянского муниципального района Республики Мордовия).</w:t>
            </w:r>
          </w:p>
          <w:p w:rsidR="00080C68" w:rsidRPr="004E3009" w:rsidRDefault="00080C68" w:rsidP="00A53522">
            <w:pPr>
              <w:widowControl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4E3009">
              <w:rPr>
                <w:b/>
                <w:color w:val="auto"/>
                <w:sz w:val="22"/>
                <w:szCs w:val="22"/>
              </w:rPr>
              <w:t>Шаг аукциона</w:t>
            </w:r>
            <w:r w:rsidRPr="004E3009">
              <w:rPr>
                <w:color w:val="auto"/>
                <w:sz w:val="22"/>
                <w:szCs w:val="22"/>
              </w:rPr>
              <w:t xml:space="preserve"> в соответствии с п.18 ст.39.11</w:t>
            </w:r>
            <w:r w:rsidRPr="004E3009">
              <w:rPr>
                <w:bCs/>
                <w:color w:val="auto"/>
                <w:sz w:val="22"/>
                <w:szCs w:val="22"/>
              </w:rPr>
              <w:t xml:space="preserve"> Земельного Кодекса </w:t>
            </w:r>
            <w:r w:rsidRPr="004E3009">
              <w:rPr>
                <w:color w:val="auto"/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4E3009">
                <w:rPr>
                  <w:color w:val="auto"/>
                  <w:sz w:val="22"/>
                  <w:szCs w:val="22"/>
                </w:rPr>
                <w:t>2001 г</w:t>
              </w:r>
            </w:smartTag>
            <w:r w:rsidRPr="004E3009">
              <w:rPr>
                <w:color w:val="auto"/>
                <w:sz w:val="22"/>
                <w:szCs w:val="22"/>
              </w:rPr>
              <w:t xml:space="preserve">. N 136-ФЗ </w:t>
            </w:r>
            <w:r w:rsidRPr="004E3009">
              <w:rPr>
                <w:color w:val="auto"/>
                <w:sz w:val="22"/>
                <w:szCs w:val="22"/>
                <w:shd w:val="clear" w:color="auto" w:fill="FFFFFF"/>
              </w:rPr>
              <w:t xml:space="preserve">установить в пределах трех процентов от начальной цены </w:t>
            </w:r>
            <w:r w:rsidRPr="004E3009">
              <w:rPr>
                <w:color w:val="auto"/>
                <w:sz w:val="22"/>
                <w:szCs w:val="22"/>
                <w:lang w:eastAsia="en-US"/>
              </w:rPr>
              <w:t xml:space="preserve">открытого, </w:t>
            </w:r>
            <w:r w:rsidRPr="004E3009">
              <w:rPr>
                <w:color w:val="auto"/>
                <w:sz w:val="22"/>
                <w:szCs w:val="22"/>
              </w:rPr>
              <w:t xml:space="preserve">по составу участников, </w:t>
            </w:r>
            <w:r w:rsidRPr="004E3009">
              <w:rPr>
                <w:color w:val="auto"/>
                <w:sz w:val="22"/>
                <w:szCs w:val="22"/>
                <w:lang w:eastAsia="en-US"/>
              </w:rPr>
              <w:t>аукциона по продаже земельных участков</w:t>
            </w:r>
            <w:r w:rsidRPr="004E3009">
              <w:rPr>
                <w:color w:val="auto"/>
                <w:sz w:val="22"/>
                <w:szCs w:val="22"/>
                <w:shd w:val="clear" w:color="auto" w:fill="FFFFFF"/>
              </w:rPr>
              <w:t>:</w:t>
            </w:r>
          </w:p>
          <w:p w:rsidR="00080C68" w:rsidRPr="004E3009" w:rsidRDefault="00080C68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№1:  498.0 (четыреста девяносто рублей)</w:t>
            </w:r>
          </w:p>
          <w:p w:rsidR="00080C68" w:rsidRPr="004E3009" w:rsidRDefault="00080C68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№2:  752.0 (семьсот пятьдесят два рубля)</w:t>
            </w:r>
          </w:p>
          <w:p w:rsidR="00080C68" w:rsidRPr="004E3009" w:rsidRDefault="00080C68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№3:  691.0 (шестьсот девяносто один рубль)</w:t>
            </w:r>
          </w:p>
          <w:p w:rsidR="00080C68" w:rsidRPr="004E3009" w:rsidRDefault="00080C68" w:rsidP="00BA3BFD">
            <w:pPr>
              <w:jc w:val="both"/>
              <w:rPr>
                <w:color w:val="auto"/>
                <w:sz w:val="22"/>
                <w:szCs w:val="22"/>
              </w:rPr>
            </w:pPr>
            <w:r w:rsidRPr="004E3009">
              <w:rPr>
                <w:color w:val="auto"/>
                <w:sz w:val="22"/>
                <w:szCs w:val="22"/>
                <w:lang w:eastAsia="en-US"/>
              </w:rPr>
              <w:t>Лот №4:  507.0 (пятьсот семь рублей)</w:t>
            </w:r>
          </w:p>
          <w:p w:rsidR="00080C68" w:rsidRPr="004E3009" w:rsidRDefault="00080C68" w:rsidP="00A53522">
            <w:pPr>
              <w:widowControl/>
              <w:jc w:val="both"/>
              <w:rPr>
                <w:color w:val="auto"/>
                <w:sz w:val="22"/>
                <w:szCs w:val="22"/>
              </w:rPr>
            </w:pPr>
          </w:p>
        </w:tc>
      </w:tr>
    </w:tbl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</w:t>
      </w:r>
      <w:r>
        <w:rPr>
          <w:sz w:val="22"/>
          <w:szCs w:val="22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1) заявка на участие в аукционе по установленной в извещении о проведении аукциона форме  с приложением копий учредительных документов и указанием банковских реквизитов, в случае возврата задатка;</w:t>
      </w:r>
    </w:p>
    <w:p w:rsidR="00080C68" w:rsidRPr="00935ACE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color w:val="auto"/>
          <w:sz w:val="22"/>
          <w:szCs w:val="22"/>
        </w:rPr>
      </w:pPr>
      <w:r w:rsidRPr="00935ACE">
        <w:rPr>
          <w:color w:val="auto"/>
          <w:sz w:val="22"/>
          <w:szCs w:val="22"/>
        </w:rPr>
        <w:t>2) копии документов, удостоверяющих личность заявителя (для граждан);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4) документы, подтверждающие внесение задатка.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080C68" w:rsidRDefault="00080C68" w:rsidP="007F0EA3">
      <w:pPr>
        <w:widowControl/>
        <w:shd w:val="clear" w:color="auto" w:fill="FFFFFF"/>
        <w:autoSpaceDE/>
        <w:adjustRightInd/>
        <w:ind w:firstLine="278"/>
        <w:jc w:val="both"/>
        <w:rPr>
          <w:sz w:val="22"/>
          <w:szCs w:val="22"/>
        </w:rPr>
      </w:pPr>
      <w:r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080C68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060"/>
    <w:rsid w:val="0006367D"/>
    <w:rsid w:val="00075A13"/>
    <w:rsid w:val="00076DAE"/>
    <w:rsid w:val="00080C68"/>
    <w:rsid w:val="0009096D"/>
    <w:rsid w:val="000A6412"/>
    <w:rsid w:val="000D5934"/>
    <w:rsid w:val="000E21C6"/>
    <w:rsid w:val="000F2163"/>
    <w:rsid w:val="00102223"/>
    <w:rsid w:val="0011244B"/>
    <w:rsid w:val="00122CE6"/>
    <w:rsid w:val="0014296D"/>
    <w:rsid w:val="00143014"/>
    <w:rsid w:val="00152B91"/>
    <w:rsid w:val="00166E02"/>
    <w:rsid w:val="00171E7A"/>
    <w:rsid w:val="00180D08"/>
    <w:rsid w:val="00191129"/>
    <w:rsid w:val="001914F4"/>
    <w:rsid w:val="001B2B66"/>
    <w:rsid w:val="001B32C2"/>
    <w:rsid w:val="001C05CD"/>
    <w:rsid w:val="001D1C39"/>
    <w:rsid w:val="001E7977"/>
    <w:rsid w:val="001F6ABA"/>
    <w:rsid w:val="002075D7"/>
    <w:rsid w:val="00217665"/>
    <w:rsid w:val="00237C35"/>
    <w:rsid w:val="00263FE7"/>
    <w:rsid w:val="00264A57"/>
    <w:rsid w:val="00264A7B"/>
    <w:rsid w:val="00270D8F"/>
    <w:rsid w:val="0027437D"/>
    <w:rsid w:val="00285086"/>
    <w:rsid w:val="00293FEA"/>
    <w:rsid w:val="002B7BF6"/>
    <w:rsid w:val="002C5BE4"/>
    <w:rsid w:val="002C6220"/>
    <w:rsid w:val="002D5194"/>
    <w:rsid w:val="002D7C0F"/>
    <w:rsid w:val="002E4581"/>
    <w:rsid w:val="002E6C58"/>
    <w:rsid w:val="00311CA6"/>
    <w:rsid w:val="00327C0F"/>
    <w:rsid w:val="003405A8"/>
    <w:rsid w:val="00346E06"/>
    <w:rsid w:val="003654D5"/>
    <w:rsid w:val="00381773"/>
    <w:rsid w:val="00387744"/>
    <w:rsid w:val="003A0458"/>
    <w:rsid w:val="003A6DE9"/>
    <w:rsid w:val="003B13B5"/>
    <w:rsid w:val="003B2801"/>
    <w:rsid w:val="003D0D82"/>
    <w:rsid w:val="003D200C"/>
    <w:rsid w:val="003D54FD"/>
    <w:rsid w:val="003E4FB9"/>
    <w:rsid w:val="003E780A"/>
    <w:rsid w:val="003F1DA1"/>
    <w:rsid w:val="00401438"/>
    <w:rsid w:val="0047504C"/>
    <w:rsid w:val="00484491"/>
    <w:rsid w:val="004844F6"/>
    <w:rsid w:val="004B3828"/>
    <w:rsid w:val="004D59A3"/>
    <w:rsid w:val="004E3009"/>
    <w:rsid w:val="00511CBC"/>
    <w:rsid w:val="005220BD"/>
    <w:rsid w:val="00530104"/>
    <w:rsid w:val="00533366"/>
    <w:rsid w:val="00563E94"/>
    <w:rsid w:val="0058207D"/>
    <w:rsid w:val="00584568"/>
    <w:rsid w:val="0059116D"/>
    <w:rsid w:val="005A1958"/>
    <w:rsid w:val="005B4123"/>
    <w:rsid w:val="005C0C85"/>
    <w:rsid w:val="005E12CB"/>
    <w:rsid w:val="005E5955"/>
    <w:rsid w:val="005F3164"/>
    <w:rsid w:val="006146B2"/>
    <w:rsid w:val="006445CD"/>
    <w:rsid w:val="00687809"/>
    <w:rsid w:val="00694D36"/>
    <w:rsid w:val="006B3D02"/>
    <w:rsid w:val="006C0A62"/>
    <w:rsid w:val="006D1375"/>
    <w:rsid w:val="0070355A"/>
    <w:rsid w:val="007100F7"/>
    <w:rsid w:val="00712B9C"/>
    <w:rsid w:val="00722704"/>
    <w:rsid w:val="0072795A"/>
    <w:rsid w:val="00762212"/>
    <w:rsid w:val="007721B1"/>
    <w:rsid w:val="007E3C14"/>
    <w:rsid w:val="007F0E58"/>
    <w:rsid w:val="007F0EA3"/>
    <w:rsid w:val="008137A3"/>
    <w:rsid w:val="00825FE8"/>
    <w:rsid w:val="008260A2"/>
    <w:rsid w:val="00846AA0"/>
    <w:rsid w:val="00846E50"/>
    <w:rsid w:val="00862243"/>
    <w:rsid w:val="00864D6F"/>
    <w:rsid w:val="0087163A"/>
    <w:rsid w:val="008864F2"/>
    <w:rsid w:val="008872C4"/>
    <w:rsid w:val="008B354A"/>
    <w:rsid w:val="008D58D3"/>
    <w:rsid w:val="00911FF3"/>
    <w:rsid w:val="00930002"/>
    <w:rsid w:val="00935ACE"/>
    <w:rsid w:val="00936F0E"/>
    <w:rsid w:val="00946F72"/>
    <w:rsid w:val="009528F5"/>
    <w:rsid w:val="00957529"/>
    <w:rsid w:val="00962193"/>
    <w:rsid w:val="00975E09"/>
    <w:rsid w:val="00994182"/>
    <w:rsid w:val="009B7C91"/>
    <w:rsid w:val="009E555D"/>
    <w:rsid w:val="009F299D"/>
    <w:rsid w:val="00A146AF"/>
    <w:rsid w:val="00A43356"/>
    <w:rsid w:val="00A43C77"/>
    <w:rsid w:val="00A450F5"/>
    <w:rsid w:val="00A53522"/>
    <w:rsid w:val="00A61357"/>
    <w:rsid w:val="00A63F9C"/>
    <w:rsid w:val="00A81BC8"/>
    <w:rsid w:val="00AA3A4D"/>
    <w:rsid w:val="00AB2456"/>
    <w:rsid w:val="00AD4334"/>
    <w:rsid w:val="00AD4D00"/>
    <w:rsid w:val="00AE208F"/>
    <w:rsid w:val="00AE3745"/>
    <w:rsid w:val="00AF08DD"/>
    <w:rsid w:val="00AF5753"/>
    <w:rsid w:val="00B24557"/>
    <w:rsid w:val="00B5507C"/>
    <w:rsid w:val="00B60525"/>
    <w:rsid w:val="00B846E8"/>
    <w:rsid w:val="00B9289F"/>
    <w:rsid w:val="00B9445E"/>
    <w:rsid w:val="00BA3BFD"/>
    <w:rsid w:val="00BE2119"/>
    <w:rsid w:val="00BF60A6"/>
    <w:rsid w:val="00C151B6"/>
    <w:rsid w:val="00C211C1"/>
    <w:rsid w:val="00C6400E"/>
    <w:rsid w:val="00C66430"/>
    <w:rsid w:val="00C95552"/>
    <w:rsid w:val="00CC431A"/>
    <w:rsid w:val="00CF31D9"/>
    <w:rsid w:val="00CF50C9"/>
    <w:rsid w:val="00CF7E76"/>
    <w:rsid w:val="00D35D20"/>
    <w:rsid w:val="00D41293"/>
    <w:rsid w:val="00D42D40"/>
    <w:rsid w:val="00D4716A"/>
    <w:rsid w:val="00D62659"/>
    <w:rsid w:val="00DA7F83"/>
    <w:rsid w:val="00DC0EFF"/>
    <w:rsid w:val="00DE59D9"/>
    <w:rsid w:val="00DF32EA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9737F"/>
    <w:rsid w:val="00EA44EE"/>
    <w:rsid w:val="00EB16BF"/>
    <w:rsid w:val="00ED4F98"/>
    <w:rsid w:val="00EF02D0"/>
    <w:rsid w:val="00EF4D98"/>
    <w:rsid w:val="00EF661E"/>
    <w:rsid w:val="00F00353"/>
    <w:rsid w:val="00F04D49"/>
    <w:rsid w:val="00F07A18"/>
    <w:rsid w:val="00F11827"/>
    <w:rsid w:val="00F11C49"/>
    <w:rsid w:val="00F238D0"/>
    <w:rsid w:val="00F351FB"/>
    <w:rsid w:val="00F43E93"/>
    <w:rsid w:val="00F44424"/>
    <w:rsid w:val="00F61507"/>
    <w:rsid w:val="00F84A76"/>
    <w:rsid w:val="00F87CBE"/>
    <w:rsid w:val="00F97C16"/>
    <w:rsid w:val="00FA1B77"/>
    <w:rsid w:val="00FB5C10"/>
    <w:rsid w:val="00FB6534"/>
    <w:rsid w:val="00FC2AB0"/>
    <w:rsid w:val="00FD2600"/>
    <w:rsid w:val="00FE62B6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7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205</TotalTime>
  <Pages>2</Pages>
  <Words>1069</Words>
  <Characters>6096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25</cp:revision>
  <cp:lastPrinted>2016-08-22T14:31:00Z</cp:lastPrinted>
  <dcterms:created xsi:type="dcterms:W3CDTF">2016-08-22T14:33:00Z</dcterms:created>
  <dcterms:modified xsi:type="dcterms:W3CDTF">2017-09-28T05:31:00Z</dcterms:modified>
</cp:coreProperties>
</file>