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F1" w:rsidRPr="00163778" w:rsidRDefault="00D758F1" w:rsidP="00037D48">
      <w:pPr>
        <w:jc w:val="center"/>
        <w:rPr>
          <w:bCs/>
          <w:color w:val="auto"/>
          <w:sz w:val="22"/>
          <w:szCs w:val="22"/>
        </w:rPr>
      </w:pPr>
      <w:r w:rsidRPr="0016377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163778">
        <w:rPr>
          <w:b/>
          <w:bCs/>
          <w:color w:val="auto"/>
          <w:sz w:val="22"/>
          <w:szCs w:val="22"/>
        </w:rPr>
        <w:t>н</w:t>
      </w:r>
      <w:r w:rsidRPr="0016377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16377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163778">
        <w:rPr>
          <w:b/>
          <w:bCs/>
          <w:color w:val="auto"/>
          <w:sz w:val="22"/>
          <w:szCs w:val="22"/>
        </w:rPr>
        <w:t xml:space="preserve"> с кадастровым номером </w:t>
      </w:r>
      <w:r w:rsidRPr="00076E97">
        <w:rPr>
          <w:b/>
          <w:bCs/>
          <w:color w:val="auto"/>
          <w:sz w:val="22"/>
          <w:szCs w:val="22"/>
        </w:rPr>
        <w:t xml:space="preserve">13:08:0102002:2310, </w:t>
      </w:r>
      <w:r w:rsidRPr="00076E97">
        <w:rPr>
          <w:b/>
          <w:bCs/>
          <w:sz w:val="22"/>
          <w:szCs w:val="22"/>
        </w:rPr>
        <w:t>13:08:0102001:8571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D758F1" w:rsidRPr="00163778" w:rsidTr="003331D0">
        <w:trPr>
          <w:trHeight w:val="333"/>
        </w:trPr>
        <w:tc>
          <w:tcPr>
            <w:tcW w:w="10200" w:type="dxa"/>
            <w:gridSpan w:val="2"/>
          </w:tcPr>
          <w:p w:rsidR="00D758F1" w:rsidRPr="00163778" w:rsidRDefault="00D758F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Форма торгов: </w:t>
            </w:r>
            <w:r w:rsidRPr="0016377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D758F1" w:rsidRPr="00163778" w:rsidRDefault="00D758F1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Администрация Зубово-Полянского городского поселения Зубово – Полянского муниципального района Республика Мордовия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p w:rsidR="00D758F1" w:rsidRPr="002F2C6A" w:rsidRDefault="00D758F1" w:rsidP="002F2C6A">
            <w:pPr>
              <w:rPr>
                <w:sz w:val="24"/>
                <w:szCs w:val="24"/>
              </w:rPr>
            </w:pPr>
            <w:r w:rsidRPr="00163778">
              <w:rPr>
                <w:sz w:val="22"/>
                <w:szCs w:val="22"/>
              </w:rPr>
              <w:t xml:space="preserve">Получатель </w:t>
            </w:r>
            <w:r w:rsidRPr="002F2C6A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  <w:p w:rsidR="00D758F1" w:rsidRPr="002F2C6A" w:rsidRDefault="00D758F1" w:rsidP="002F2C6A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ОГРН 1021300660391, ИНН 1308078756, КПП 130801001, ОКПО 04301678, БИК 048952001, ОКТМО 89621151</w:t>
            </w:r>
          </w:p>
          <w:p w:rsidR="00D758F1" w:rsidRPr="002F2C6A" w:rsidRDefault="00D758F1" w:rsidP="00873AAF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р/с 40204810900000000207 в Отделение-НБ Республика Мордовия г.Саранск,</w:t>
            </w:r>
            <w:r>
              <w:rPr>
                <w:sz w:val="24"/>
                <w:szCs w:val="24"/>
              </w:rPr>
              <w:t xml:space="preserve"> </w:t>
            </w:r>
            <w:r w:rsidRPr="002F2C6A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D758F1" w:rsidRPr="00163778" w:rsidRDefault="00D758F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пер, д.6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D758F1" w:rsidRPr="00163778" w:rsidRDefault="00D758F1" w:rsidP="00E922D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D758F1" w:rsidRPr="00163778" w:rsidRDefault="00D758F1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16377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D758F1" w:rsidRPr="00163778" w:rsidRDefault="00D758F1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16377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D758F1" w:rsidRPr="00163778" w:rsidTr="003331D0">
        <w:trPr>
          <w:trHeight w:val="189"/>
        </w:trPr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D758F1" w:rsidRPr="00163778" w:rsidRDefault="00D758F1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8 834 58 (</w:t>
            </w:r>
            <w:r w:rsidRPr="00163778">
              <w:rPr>
                <w:sz w:val="22"/>
                <w:szCs w:val="22"/>
                <w:lang w:val="en-US"/>
              </w:rPr>
              <w:t>2-36-98</w:t>
            </w:r>
            <w:r w:rsidRPr="00163778">
              <w:rPr>
                <w:sz w:val="22"/>
                <w:szCs w:val="22"/>
              </w:rPr>
              <w:t>)</w:t>
            </w:r>
          </w:p>
        </w:tc>
      </w:tr>
      <w:tr w:rsidR="00D758F1" w:rsidRPr="00163778" w:rsidTr="003331D0">
        <w:tc>
          <w:tcPr>
            <w:tcW w:w="3310" w:type="dxa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D758F1" w:rsidRPr="00163778" w:rsidRDefault="00D758F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Щукина Надежда Юрьевна</w:t>
            </w:r>
          </w:p>
        </w:tc>
      </w:tr>
      <w:tr w:rsidR="00D758F1" w:rsidRPr="00163778" w:rsidTr="003331D0">
        <w:tc>
          <w:tcPr>
            <w:tcW w:w="10200" w:type="dxa"/>
            <w:gridSpan w:val="2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16377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D758F1" w:rsidRDefault="00D758F1" w:rsidP="002F3D92">
            <w:pPr>
              <w:jc w:val="both"/>
              <w:rPr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hd w:val="clear" w:color="auto" w:fill="FFFFFF"/>
              </w:rPr>
              <w:t xml:space="preserve">категория земель: </w:t>
            </w:r>
            <w:r w:rsidRPr="0075653F">
              <w:rPr>
                <w:shd w:val="clear" w:color="auto" w:fill="FFFFFF"/>
              </w:rPr>
              <w:t xml:space="preserve">земли  населенных пунктов,  площадью </w:t>
            </w:r>
            <w:r>
              <w:rPr>
                <w:shd w:val="clear" w:color="auto" w:fill="FFFFFF"/>
              </w:rPr>
              <w:t>249</w:t>
            </w:r>
            <w:r w:rsidRPr="0075653F">
              <w:rPr>
                <w:shd w:val="clear" w:color="auto" w:fill="FFFFFF"/>
              </w:rPr>
              <w:t xml:space="preserve"> 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75653F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ул.Краснооктябрьская, </w:t>
            </w:r>
            <w:r w:rsidRPr="0075653F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0102002:2310</w:t>
            </w:r>
            <w:r w:rsidRPr="0075653F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размещения объектов материально-технического снабжения.</w:t>
            </w:r>
          </w:p>
          <w:p w:rsidR="00D758F1" w:rsidRPr="00076E97" w:rsidRDefault="00D758F1" w:rsidP="002F3D92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№2: категория земель: </w:t>
            </w:r>
            <w:r w:rsidRPr="0075653F">
              <w:rPr>
                <w:shd w:val="clear" w:color="auto" w:fill="FFFFFF"/>
              </w:rPr>
              <w:t xml:space="preserve">земли  населенных пунктов,  площадью </w:t>
            </w:r>
            <w:r>
              <w:rPr>
                <w:shd w:val="clear" w:color="auto" w:fill="FFFFFF"/>
              </w:rPr>
              <w:t>53</w:t>
            </w:r>
            <w:r w:rsidRPr="0075653F">
              <w:rPr>
                <w:shd w:val="clear" w:color="auto" w:fill="FFFFFF"/>
              </w:rPr>
              <w:t xml:space="preserve"> 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75653F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ул.Советская, 2д  </w:t>
            </w:r>
            <w:r w:rsidRPr="0075653F">
              <w:rPr>
                <w:shd w:val="clear" w:color="auto" w:fill="FFFFFF"/>
              </w:rPr>
              <w:t>с кадастровым номером 13:08:</w:t>
            </w:r>
            <w:r>
              <w:rPr>
                <w:shd w:val="clear" w:color="auto" w:fill="FFFFFF"/>
              </w:rPr>
              <w:t>0102001:8571</w:t>
            </w:r>
            <w:r w:rsidRPr="0075653F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размещения административного здания офисного типа.</w:t>
            </w:r>
          </w:p>
          <w:p w:rsidR="00D758F1" w:rsidRPr="00163778" w:rsidRDefault="00D758F1" w:rsidP="00DD61B5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В соответствии с пп.1 п.8 ст.39.8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установить срок действия договора аренды </w:t>
            </w:r>
            <w:r w:rsidRPr="00C975B2">
              <w:rPr>
                <w:sz w:val="22"/>
                <w:szCs w:val="22"/>
              </w:rPr>
              <w:t>10</w:t>
            </w:r>
            <w:r w:rsidRPr="00076E97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лет</w:t>
            </w:r>
            <w:r w:rsidRPr="00163778">
              <w:rPr>
                <w:sz w:val="22"/>
                <w:szCs w:val="22"/>
              </w:rPr>
              <w:t xml:space="preserve"> с даты его заключения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D758F1" w:rsidRPr="00163778" w:rsidRDefault="00D758F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размер арендной платы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D758F1" w:rsidRPr="00163778" w:rsidRDefault="00D758F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85093,26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D758F1" w:rsidRDefault="00D758F1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85093,26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1276,40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D758F1" w:rsidRPr="00163778" w:rsidRDefault="00D758F1" w:rsidP="00076E9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№2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33563,84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D758F1" w:rsidRPr="00163778" w:rsidRDefault="00D758F1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33563,84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503,45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D758F1" w:rsidRPr="00163778" w:rsidRDefault="00D758F1" w:rsidP="00DD61B5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25.09</w:t>
            </w:r>
            <w:r w:rsidRPr="00163778">
              <w:rPr>
                <w:sz w:val="22"/>
                <w:szCs w:val="22"/>
              </w:rPr>
              <w:t xml:space="preserve">.2017 г. до 17-00 (время московское) </w:t>
            </w:r>
            <w:r>
              <w:rPr>
                <w:sz w:val="22"/>
                <w:szCs w:val="22"/>
              </w:rPr>
              <w:t>25.10.</w:t>
            </w:r>
            <w:r w:rsidRPr="00163778">
              <w:rPr>
                <w:sz w:val="22"/>
                <w:szCs w:val="22"/>
              </w:rPr>
              <w:t>2017г.(кабинет бухгалтерии)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>
              <w:rPr>
                <w:sz w:val="22"/>
                <w:szCs w:val="22"/>
              </w:rPr>
              <w:t>25.09.</w:t>
            </w:r>
            <w:r w:rsidRPr="00163778">
              <w:rPr>
                <w:sz w:val="22"/>
                <w:szCs w:val="22"/>
              </w:rPr>
              <w:t xml:space="preserve">2017г. с 8.00 по адресу организатора аукциона </w:t>
            </w:r>
          </w:p>
          <w:p w:rsidR="00D758F1" w:rsidRPr="00163778" w:rsidRDefault="00D758F1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25.10</w:t>
            </w:r>
            <w:r w:rsidRPr="00163778">
              <w:rPr>
                <w:sz w:val="22"/>
                <w:szCs w:val="22"/>
              </w:rPr>
              <w:t xml:space="preserve">.2017 г. в 17.00 по адресу организатора аукциона 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>
              <w:rPr>
                <w:sz w:val="22"/>
                <w:szCs w:val="22"/>
              </w:rPr>
              <w:t>26.10.</w:t>
            </w:r>
            <w:r w:rsidRPr="00163778">
              <w:rPr>
                <w:sz w:val="22"/>
                <w:szCs w:val="22"/>
              </w:rPr>
              <w:t>2017г.  10-00(время московское) по адресу организатора аукциона (кабинет бухгалтерии).</w:t>
            </w:r>
          </w:p>
          <w:p w:rsidR="00D758F1" w:rsidRPr="00163778" w:rsidRDefault="00D758F1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01.11</w:t>
            </w:r>
            <w:r w:rsidRPr="00163778">
              <w:rPr>
                <w:sz w:val="22"/>
                <w:szCs w:val="22"/>
              </w:rPr>
              <w:t xml:space="preserve">.2017 года с </w:t>
            </w:r>
            <w:r>
              <w:rPr>
                <w:sz w:val="22"/>
                <w:szCs w:val="22"/>
              </w:rPr>
              <w:t>10</w:t>
            </w:r>
            <w:r w:rsidRPr="00163778">
              <w:rPr>
                <w:sz w:val="22"/>
                <w:szCs w:val="22"/>
              </w:rPr>
              <w:t xml:space="preserve">-00 (время московское) по </w:t>
            </w:r>
            <w:r>
              <w:rPr>
                <w:sz w:val="22"/>
                <w:szCs w:val="22"/>
              </w:rPr>
              <w:t>11</w:t>
            </w:r>
            <w:r w:rsidRPr="0016377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D758F1" w:rsidRPr="00163778" w:rsidTr="003331D0">
        <w:trPr>
          <w:trHeight w:val="257"/>
        </w:trPr>
        <w:tc>
          <w:tcPr>
            <w:tcW w:w="10200" w:type="dxa"/>
            <w:gridSpan w:val="2"/>
          </w:tcPr>
          <w:p w:rsidR="00D758F1" w:rsidRPr="00163778" w:rsidRDefault="00D758F1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16377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D758F1" w:rsidRPr="00163778" w:rsidRDefault="00D758F1" w:rsidP="00873AAF">
            <w:pPr>
              <w:widowControl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Шаг аукциона в соответствии с п.18 ст.39.11</w:t>
            </w:r>
            <w:r w:rsidRPr="00163778">
              <w:rPr>
                <w:bCs/>
                <w:sz w:val="22"/>
                <w:szCs w:val="22"/>
              </w:rPr>
              <w:t xml:space="preserve"> 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</w:t>
            </w:r>
            <w:r w:rsidRPr="0016377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4) документы, подтверждающие внесение задатка.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D758F1" w:rsidRPr="00163778" w:rsidRDefault="00D758F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D758F1" w:rsidRPr="00163778" w:rsidRDefault="00D758F1" w:rsidP="008260A2">
      <w:pPr>
        <w:rPr>
          <w:sz w:val="22"/>
          <w:szCs w:val="22"/>
        </w:rPr>
      </w:pPr>
    </w:p>
    <w:p w:rsidR="00D758F1" w:rsidRPr="00163778" w:rsidRDefault="00D758F1" w:rsidP="008260A2">
      <w:pPr>
        <w:rPr>
          <w:sz w:val="22"/>
          <w:szCs w:val="22"/>
        </w:rPr>
      </w:pPr>
    </w:p>
    <w:sectPr w:rsidR="00D758F1" w:rsidRPr="0016377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1161"/>
    <w:rsid w:val="00037D48"/>
    <w:rsid w:val="00076E97"/>
    <w:rsid w:val="000870A6"/>
    <w:rsid w:val="000C385B"/>
    <w:rsid w:val="000D229C"/>
    <w:rsid w:val="00103E95"/>
    <w:rsid w:val="0014766F"/>
    <w:rsid w:val="00163778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A0FF3"/>
    <w:rsid w:val="002A1ACD"/>
    <w:rsid w:val="002A6C36"/>
    <w:rsid w:val="002C08F6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A35"/>
    <w:rsid w:val="00311CA6"/>
    <w:rsid w:val="00313486"/>
    <w:rsid w:val="0032027A"/>
    <w:rsid w:val="003331D0"/>
    <w:rsid w:val="003439AC"/>
    <w:rsid w:val="00346D8C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4B38E6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64A4"/>
    <w:rsid w:val="005C2B47"/>
    <w:rsid w:val="005E3F65"/>
    <w:rsid w:val="00603063"/>
    <w:rsid w:val="0060467C"/>
    <w:rsid w:val="00630253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E2BDE"/>
    <w:rsid w:val="006F0A09"/>
    <w:rsid w:val="007005C1"/>
    <w:rsid w:val="007014D2"/>
    <w:rsid w:val="00731650"/>
    <w:rsid w:val="0073751F"/>
    <w:rsid w:val="0075653F"/>
    <w:rsid w:val="00762DDA"/>
    <w:rsid w:val="00784844"/>
    <w:rsid w:val="007862D0"/>
    <w:rsid w:val="007B54F5"/>
    <w:rsid w:val="007B70C2"/>
    <w:rsid w:val="007C38C6"/>
    <w:rsid w:val="007D0BAD"/>
    <w:rsid w:val="007F3B69"/>
    <w:rsid w:val="007F73F6"/>
    <w:rsid w:val="008058FE"/>
    <w:rsid w:val="008113DA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7099A"/>
    <w:rsid w:val="00973AFF"/>
    <w:rsid w:val="009850DE"/>
    <w:rsid w:val="0099139B"/>
    <w:rsid w:val="009B0C18"/>
    <w:rsid w:val="009B4719"/>
    <w:rsid w:val="009B7618"/>
    <w:rsid w:val="009C4419"/>
    <w:rsid w:val="009D57E5"/>
    <w:rsid w:val="009E513A"/>
    <w:rsid w:val="00A06F71"/>
    <w:rsid w:val="00A24D61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4FF6"/>
    <w:rsid w:val="00B601BB"/>
    <w:rsid w:val="00B74BB3"/>
    <w:rsid w:val="00B80A9C"/>
    <w:rsid w:val="00B9445E"/>
    <w:rsid w:val="00BA7E03"/>
    <w:rsid w:val="00BA7F14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975B2"/>
    <w:rsid w:val="00CF50C9"/>
    <w:rsid w:val="00D029DC"/>
    <w:rsid w:val="00D13A38"/>
    <w:rsid w:val="00D33C54"/>
    <w:rsid w:val="00D41003"/>
    <w:rsid w:val="00D4686C"/>
    <w:rsid w:val="00D57601"/>
    <w:rsid w:val="00D758F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B1C81"/>
    <w:rsid w:val="00ED734A"/>
    <w:rsid w:val="00EF4A33"/>
    <w:rsid w:val="00F07DBC"/>
    <w:rsid w:val="00F1671D"/>
    <w:rsid w:val="00F35118"/>
    <w:rsid w:val="00F351FB"/>
    <w:rsid w:val="00F45877"/>
    <w:rsid w:val="00F66539"/>
    <w:rsid w:val="00F70EA4"/>
    <w:rsid w:val="00F71352"/>
    <w:rsid w:val="00F720B5"/>
    <w:rsid w:val="00F73D2B"/>
    <w:rsid w:val="00FB23C9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</Pages>
  <Words>849</Words>
  <Characters>4843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3</cp:revision>
  <cp:lastPrinted>2017-09-20T11:56:00Z</cp:lastPrinted>
  <dcterms:created xsi:type="dcterms:W3CDTF">2017-09-20T09:06:00Z</dcterms:created>
  <dcterms:modified xsi:type="dcterms:W3CDTF">2017-09-20T12:46:00Z</dcterms:modified>
</cp:coreProperties>
</file>