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D7B" w:rsidRDefault="00B04D7B" w:rsidP="00915D43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4D7B" w:rsidRDefault="00B04D7B" w:rsidP="00915D43">
      <w:pPr>
        <w:jc w:val="center"/>
        <w:rPr>
          <w:b/>
          <w:caps/>
        </w:rPr>
      </w:pPr>
    </w:p>
    <w:p w:rsidR="00B04D7B" w:rsidRDefault="00B04D7B" w:rsidP="00915D43">
      <w:pPr>
        <w:jc w:val="center"/>
        <w:rPr>
          <w:b/>
          <w:caps/>
        </w:rPr>
      </w:pPr>
    </w:p>
    <w:p w:rsidR="00B04D7B" w:rsidRDefault="00B04D7B" w:rsidP="00915D43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B04D7B" w:rsidRDefault="00B04D7B" w:rsidP="00915D43">
      <w:pPr>
        <w:jc w:val="center"/>
        <w:rPr>
          <w:b/>
          <w:caps/>
        </w:rPr>
      </w:pPr>
      <w:r>
        <w:rPr>
          <w:b/>
          <w:caps/>
        </w:rPr>
        <w:t>Зарубкинского СЕЛЬСКОГО ПОСЕЛЕНИЯ</w:t>
      </w:r>
    </w:p>
    <w:p w:rsidR="00B04D7B" w:rsidRDefault="00B04D7B" w:rsidP="00915D43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B04D7B" w:rsidRDefault="00B04D7B" w:rsidP="00915D43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B04D7B" w:rsidRDefault="00B04D7B" w:rsidP="00915D43">
      <w:pPr>
        <w:jc w:val="center"/>
        <w:rPr>
          <w:b/>
          <w:caps/>
        </w:rPr>
      </w:pPr>
    </w:p>
    <w:p w:rsidR="00B04D7B" w:rsidRDefault="00B04D7B" w:rsidP="00915D43">
      <w:pPr>
        <w:jc w:val="center"/>
        <w:rPr>
          <w:b/>
        </w:rPr>
      </w:pPr>
      <w:r>
        <w:rPr>
          <w:b/>
        </w:rPr>
        <w:t>РЕШЕНИЕ</w:t>
      </w:r>
    </w:p>
    <w:p w:rsidR="00B04D7B" w:rsidRDefault="00B04D7B" w:rsidP="00915D43"/>
    <w:p w:rsidR="00B04D7B" w:rsidRDefault="00B04D7B" w:rsidP="00915D43">
      <w:pPr>
        <w:rPr>
          <w:u w:val="single"/>
        </w:rPr>
      </w:pPr>
      <w:r>
        <w:t>от « 27»  июля   2017 года                                                                               № 4</w:t>
      </w:r>
    </w:p>
    <w:p w:rsidR="00B04D7B" w:rsidRDefault="00B04D7B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</w:rPr>
      </w:pPr>
    </w:p>
    <w:p w:rsidR="00B04D7B" w:rsidRPr="00C03EC2" w:rsidRDefault="00B04D7B" w:rsidP="00C03EC2">
      <w:pPr>
        <w:rPr>
          <w:b/>
        </w:rPr>
      </w:pPr>
      <w:r w:rsidRPr="00C03EC2">
        <w:rPr>
          <w:b/>
          <w:bCs/>
        </w:rPr>
        <w:t>«</w:t>
      </w:r>
      <w:r w:rsidRPr="00C03EC2">
        <w:rPr>
          <w:b/>
        </w:rPr>
        <w:t>Об итогах  работы  администрации</w:t>
      </w:r>
    </w:p>
    <w:p w:rsidR="00B04D7B" w:rsidRPr="00C03EC2" w:rsidRDefault="00B04D7B" w:rsidP="00C03EC2">
      <w:pPr>
        <w:rPr>
          <w:b/>
        </w:rPr>
      </w:pPr>
      <w:r w:rsidRPr="00C03EC2">
        <w:rPr>
          <w:b/>
        </w:rPr>
        <w:t>Зарубкинского сельского поселения</w:t>
      </w:r>
    </w:p>
    <w:p w:rsidR="00B04D7B" w:rsidRPr="00C03EC2" w:rsidRDefault="00B04D7B" w:rsidP="00C03EC2">
      <w:pPr>
        <w:rPr>
          <w:b/>
        </w:rPr>
      </w:pPr>
      <w:r w:rsidRPr="00C03EC2">
        <w:rPr>
          <w:b/>
        </w:rPr>
        <w:t>Зубово-Полянского муниципального района</w:t>
      </w:r>
    </w:p>
    <w:p w:rsidR="00B04D7B" w:rsidRPr="00C03EC2" w:rsidRDefault="00B04D7B" w:rsidP="00C03EC2">
      <w:pPr>
        <w:rPr>
          <w:b/>
          <w:bCs/>
        </w:rPr>
      </w:pPr>
      <w:r w:rsidRPr="00C03EC2">
        <w:rPr>
          <w:b/>
        </w:rPr>
        <w:t>Республики Мордовия за 2 квартал 2017 года</w:t>
      </w:r>
      <w:r w:rsidRPr="00C03EC2">
        <w:rPr>
          <w:b/>
          <w:bCs/>
        </w:rPr>
        <w:t xml:space="preserve">» </w:t>
      </w:r>
    </w:p>
    <w:p w:rsidR="00B04D7B" w:rsidRDefault="00B04D7B" w:rsidP="00915D4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Cs/>
        </w:rPr>
      </w:pPr>
    </w:p>
    <w:p w:rsidR="00B04D7B" w:rsidRDefault="00B04D7B" w:rsidP="00C03EC2">
      <w:r w:rsidRPr="00920220">
        <w:t>Заслушав и обсудив выступление главы Зарубкинского сельского</w:t>
      </w:r>
      <w:r>
        <w:t xml:space="preserve"> </w:t>
      </w:r>
      <w:r w:rsidRPr="00920220">
        <w:t>посел</w:t>
      </w:r>
      <w:r w:rsidRPr="00920220">
        <w:t>е</w:t>
      </w:r>
      <w:r w:rsidRPr="00920220">
        <w:t>ния Дергачевой Т.Н.</w:t>
      </w:r>
      <w:r>
        <w:t xml:space="preserve">, </w:t>
      </w:r>
      <w:r w:rsidRPr="00920220">
        <w:t>Совет депутатов Зарубкинского сельского поселения</w:t>
      </w:r>
      <w:r>
        <w:t xml:space="preserve"> </w:t>
      </w:r>
      <w:r w:rsidRPr="00C03EC2">
        <w:rPr>
          <w:b/>
        </w:rPr>
        <w:t>РЕШИЛ</w:t>
      </w:r>
      <w:r w:rsidRPr="00920220">
        <w:t>:</w:t>
      </w:r>
    </w:p>
    <w:p w:rsidR="00B04D7B" w:rsidRDefault="00B04D7B" w:rsidP="00C03EC2"/>
    <w:p w:rsidR="00B04D7B" w:rsidRPr="00631B9A" w:rsidRDefault="00B04D7B" w:rsidP="00C03EC2">
      <w:r>
        <w:t>1</w:t>
      </w:r>
      <w:r w:rsidRPr="00C03EC2">
        <w:t xml:space="preserve">.   </w:t>
      </w:r>
      <w:r w:rsidRPr="00631B9A">
        <w:t>Администраци</w:t>
      </w:r>
      <w:r>
        <w:t>и Зарубкинского сельского поселения</w:t>
      </w:r>
      <w:r w:rsidRPr="00631B9A">
        <w:t xml:space="preserve"> и депутатскому корпусу </w:t>
      </w:r>
      <w:r>
        <w:t xml:space="preserve">               </w:t>
      </w:r>
      <w:r w:rsidRPr="00631B9A">
        <w:t>включиться в активную работу по выполнению основных показателей</w:t>
      </w:r>
      <w:r>
        <w:t xml:space="preserve">  на  третий                квартал 2017 года.</w:t>
      </w:r>
    </w:p>
    <w:p w:rsidR="00B04D7B" w:rsidRPr="00631B9A" w:rsidRDefault="00B04D7B" w:rsidP="00C03EC2">
      <w:r>
        <w:t>2.    Настоящее решение опубликовать в газете «Вестник».</w:t>
      </w:r>
    </w:p>
    <w:p w:rsidR="00B04D7B" w:rsidRDefault="00B04D7B" w:rsidP="00801568">
      <w:pPr>
        <w:widowControl w:val="0"/>
        <w:autoSpaceDE w:val="0"/>
        <w:autoSpaceDN w:val="0"/>
        <w:adjustRightInd w:val="0"/>
        <w:ind w:firstLine="720"/>
        <w:jc w:val="both"/>
      </w:pPr>
    </w:p>
    <w:p w:rsidR="00B04D7B" w:rsidRDefault="00B04D7B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B04D7B" w:rsidRDefault="00B04D7B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B04D7B" w:rsidRDefault="00B04D7B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B04D7B" w:rsidRDefault="00B04D7B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B04D7B" w:rsidRDefault="00B04D7B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B04D7B" w:rsidRDefault="00B04D7B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B04D7B" w:rsidRDefault="00B04D7B" w:rsidP="00915D43">
      <w:pPr>
        <w:widowControl w:val="0"/>
        <w:autoSpaceDE w:val="0"/>
        <w:autoSpaceDN w:val="0"/>
        <w:adjustRightInd w:val="0"/>
        <w:ind w:firstLine="720"/>
        <w:jc w:val="both"/>
      </w:pPr>
    </w:p>
    <w:p w:rsidR="00B04D7B" w:rsidRDefault="00B04D7B" w:rsidP="00801568">
      <w:pPr>
        <w:widowControl w:val="0"/>
        <w:autoSpaceDE w:val="0"/>
        <w:autoSpaceDN w:val="0"/>
        <w:adjustRightInd w:val="0"/>
        <w:jc w:val="both"/>
      </w:pPr>
      <w:r>
        <w:t xml:space="preserve">Глава Зарубкинского сельского поселения </w:t>
      </w:r>
    </w:p>
    <w:p w:rsidR="00B04D7B" w:rsidRDefault="00B04D7B" w:rsidP="00801568">
      <w:pPr>
        <w:widowControl w:val="0"/>
        <w:tabs>
          <w:tab w:val="left" w:pos="6870"/>
        </w:tabs>
        <w:autoSpaceDE w:val="0"/>
        <w:autoSpaceDN w:val="0"/>
        <w:adjustRightInd w:val="0"/>
        <w:jc w:val="both"/>
      </w:pPr>
      <w:r>
        <w:t>Зубово-Полянского муниципального района</w:t>
      </w:r>
      <w:r>
        <w:tab/>
        <w:t>Т.Н. Дергачева</w:t>
      </w:r>
    </w:p>
    <w:p w:rsidR="00B04D7B" w:rsidRDefault="00B04D7B" w:rsidP="00801568">
      <w:pPr>
        <w:rPr>
          <w:b/>
        </w:rPr>
      </w:pPr>
    </w:p>
    <w:sectPr w:rsidR="00B04D7B" w:rsidSect="0080156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43"/>
    <w:rsid w:val="00076F42"/>
    <w:rsid w:val="00172759"/>
    <w:rsid w:val="001A100B"/>
    <w:rsid w:val="00397719"/>
    <w:rsid w:val="004B5B13"/>
    <w:rsid w:val="004D6DEE"/>
    <w:rsid w:val="005C6016"/>
    <w:rsid w:val="00631B9A"/>
    <w:rsid w:val="006E0653"/>
    <w:rsid w:val="006F4D63"/>
    <w:rsid w:val="00756B1E"/>
    <w:rsid w:val="007F4005"/>
    <w:rsid w:val="00801568"/>
    <w:rsid w:val="00805927"/>
    <w:rsid w:val="008A451A"/>
    <w:rsid w:val="008D18AA"/>
    <w:rsid w:val="00915D43"/>
    <w:rsid w:val="00920220"/>
    <w:rsid w:val="009F5DF1"/>
    <w:rsid w:val="00A00A71"/>
    <w:rsid w:val="00AA55C4"/>
    <w:rsid w:val="00B04D7B"/>
    <w:rsid w:val="00BA79C8"/>
    <w:rsid w:val="00C03EC2"/>
    <w:rsid w:val="00C963B5"/>
    <w:rsid w:val="00CA7CFB"/>
    <w:rsid w:val="00DD5B96"/>
    <w:rsid w:val="00E514EC"/>
    <w:rsid w:val="00F06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4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5D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01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222</Words>
  <Characters>1269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User1</dc:creator>
  <cp:keywords/>
  <dc:description/>
  <cp:lastModifiedBy>1</cp:lastModifiedBy>
  <cp:revision>2</cp:revision>
  <cp:lastPrinted>2017-08-22T11:24:00Z</cp:lastPrinted>
  <dcterms:created xsi:type="dcterms:W3CDTF">2017-08-22T11:53:00Z</dcterms:created>
  <dcterms:modified xsi:type="dcterms:W3CDTF">2017-08-22T11:53:00Z</dcterms:modified>
</cp:coreProperties>
</file>