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AC" w:rsidRDefault="003561AC" w:rsidP="00915D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561AC" w:rsidRDefault="003561AC" w:rsidP="00915D43">
      <w:pPr>
        <w:jc w:val="center"/>
        <w:rPr>
          <w:b/>
          <w:caps/>
        </w:rPr>
      </w:pPr>
    </w:p>
    <w:p w:rsidR="003561AC" w:rsidRDefault="003561AC" w:rsidP="00915D43">
      <w:pPr>
        <w:jc w:val="center"/>
        <w:rPr>
          <w:b/>
          <w:caps/>
        </w:rPr>
      </w:pPr>
    </w:p>
    <w:p w:rsidR="003561AC" w:rsidRDefault="003561AC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3561AC" w:rsidRDefault="003561AC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3561AC" w:rsidRDefault="003561AC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3561AC" w:rsidRDefault="003561AC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3561AC" w:rsidRDefault="003561AC" w:rsidP="00915D43">
      <w:pPr>
        <w:jc w:val="center"/>
        <w:rPr>
          <w:b/>
          <w:caps/>
        </w:rPr>
      </w:pPr>
    </w:p>
    <w:p w:rsidR="003561AC" w:rsidRDefault="003561AC" w:rsidP="00915D43">
      <w:pPr>
        <w:jc w:val="center"/>
        <w:rPr>
          <w:b/>
        </w:rPr>
      </w:pPr>
      <w:r>
        <w:rPr>
          <w:b/>
        </w:rPr>
        <w:t>РЕШЕНИЕ</w:t>
      </w:r>
    </w:p>
    <w:p w:rsidR="003561AC" w:rsidRDefault="003561AC" w:rsidP="00915D43"/>
    <w:p w:rsidR="003561AC" w:rsidRDefault="003561AC" w:rsidP="00915D43">
      <w:pPr>
        <w:rPr>
          <w:u w:val="single"/>
        </w:rPr>
      </w:pPr>
      <w:r>
        <w:t>от « 27»  июля   2017 года                                                                               № 3</w:t>
      </w:r>
    </w:p>
    <w:p w:rsidR="003561AC" w:rsidRDefault="003561AC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</w:rPr>
      </w:pPr>
    </w:p>
    <w:p w:rsidR="003561AC" w:rsidRPr="004D6DEE" w:rsidRDefault="003561AC" w:rsidP="004D6DEE">
      <w:pPr>
        <w:rPr>
          <w:b/>
        </w:rPr>
      </w:pPr>
      <w:r w:rsidRPr="004D6DEE">
        <w:rPr>
          <w:b/>
          <w:bCs/>
        </w:rPr>
        <w:t>«</w:t>
      </w:r>
      <w:r w:rsidRPr="004D6DEE">
        <w:rPr>
          <w:b/>
        </w:rPr>
        <w:t xml:space="preserve">О ходе исполнения бюджета </w:t>
      </w:r>
    </w:p>
    <w:p w:rsidR="003561AC" w:rsidRPr="004D6DEE" w:rsidRDefault="003561AC" w:rsidP="004D6DEE">
      <w:pPr>
        <w:rPr>
          <w:b/>
        </w:rPr>
      </w:pPr>
      <w:r w:rsidRPr="004D6DEE">
        <w:rPr>
          <w:b/>
        </w:rPr>
        <w:t>Зарубкинского сельского поселения</w:t>
      </w:r>
    </w:p>
    <w:p w:rsidR="003561AC" w:rsidRPr="004D6DEE" w:rsidRDefault="003561AC" w:rsidP="004D6DEE">
      <w:pPr>
        <w:rPr>
          <w:b/>
        </w:rPr>
      </w:pPr>
      <w:r w:rsidRPr="004D6DEE">
        <w:rPr>
          <w:b/>
        </w:rPr>
        <w:t>Зубово-Полянского муниципального района</w:t>
      </w:r>
    </w:p>
    <w:p w:rsidR="003561AC" w:rsidRPr="004D6DEE" w:rsidRDefault="003561AC" w:rsidP="004D6DEE">
      <w:pPr>
        <w:widowControl w:val="0"/>
        <w:autoSpaceDE w:val="0"/>
        <w:autoSpaceDN w:val="0"/>
        <w:adjustRightInd w:val="0"/>
        <w:outlineLvl w:val="0"/>
        <w:rPr>
          <w:b/>
          <w:bCs/>
        </w:rPr>
      </w:pPr>
      <w:r w:rsidRPr="004D6DEE">
        <w:rPr>
          <w:b/>
        </w:rPr>
        <w:t>Республики Мордовия за 2 квартал 2017 года</w:t>
      </w:r>
      <w:r w:rsidRPr="004D6DEE">
        <w:rPr>
          <w:b/>
          <w:bCs/>
        </w:rPr>
        <w:t xml:space="preserve">» </w:t>
      </w:r>
    </w:p>
    <w:p w:rsidR="003561AC" w:rsidRDefault="003561AC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Cs/>
        </w:rPr>
      </w:pPr>
    </w:p>
    <w:p w:rsidR="003561AC" w:rsidRPr="00920220" w:rsidRDefault="003561AC" w:rsidP="00801568">
      <w:pPr>
        <w:jc w:val="both"/>
      </w:pPr>
      <w:r w:rsidRPr="00920220">
        <w:t>За</w:t>
      </w:r>
      <w:r>
        <w:t xml:space="preserve">слушав и обсудив выступление главного бухгалтера </w:t>
      </w:r>
      <w:r w:rsidRPr="00920220">
        <w:t>администрации Зарубкинского сельского</w:t>
      </w:r>
      <w:r>
        <w:t xml:space="preserve"> </w:t>
      </w:r>
      <w:r w:rsidRPr="00920220">
        <w:t xml:space="preserve">поселения </w:t>
      </w:r>
      <w:r>
        <w:t>Балашовой Н.И.,</w:t>
      </w:r>
      <w:r w:rsidRPr="00920220">
        <w:t xml:space="preserve"> Совет депутатов З</w:t>
      </w:r>
      <w:r>
        <w:t xml:space="preserve">арубкинского сельского поселения </w:t>
      </w:r>
      <w:r w:rsidRPr="00801568">
        <w:rPr>
          <w:b/>
        </w:rPr>
        <w:t>РЕШИЛ</w:t>
      </w:r>
      <w:r w:rsidRPr="00920220">
        <w:t>:</w:t>
      </w:r>
    </w:p>
    <w:p w:rsidR="003561AC" w:rsidRDefault="003561AC" w:rsidP="00801568">
      <w:pPr>
        <w:jc w:val="both"/>
        <w:rPr>
          <w:sz w:val="28"/>
          <w:szCs w:val="28"/>
        </w:rPr>
      </w:pPr>
      <w:r w:rsidRPr="00920220">
        <w:t xml:space="preserve">    </w:t>
      </w:r>
    </w:p>
    <w:p w:rsidR="003561AC" w:rsidRDefault="003561AC" w:rsidP="00801568">
      <w:pPr>
        <w:ind w:firstLine="709"/>
        <w:jc w:val="both"/>
        <w:rPr>
          <w:sz w:val="28"/>
          <w:szCs w:val="28"/>
        </w:rPr>
      </w:pPr>
      <w:r w:rsidRPr="00AA55C4">
        <w:t>1.</w:t>
      </w:r>
      <w:r>
        <w:rPr>
          <w:sz w:val="28"/>
          <w:szCs w:val="28"/>
        </w:rPr>
        <w:t xml:space="preserve"> </w:t>
      </w:r>
      <w:r w:rsidRPr="001A100B">
        <w:t>Утвердить нижеперечисленные расходы бюджета п</w:t>
      </w:r>
      <w:r>
        <w:t>о муниципальным учреждениям за 2</w:t>
      </w:r>
      <w:r w:rsidRPr="001A100B">
        <w:t xml:space="preserve"> квартал  201</w:t>
      </w:r>
      <w:r>
        <w:t>7</w:t>
      </w:r>
      <w:r w:rsidRPr="001A100B">
        <w:t xml:space="preserve"> года, а также сведения о численности муниципальных служащих и</w:t>
      </w:r>
      <w:r>
        <w:t xml:space="preserve"> </w:t>
      </w:r>
      <w:r w:rsidRPr="001A100B">
        <w:t>фактические затраты на их денежное содержание</w:t>
      </w:r>
      <w:r>
        <w:t>.</w:t>
      </w:r>
      <w:r w:rsidRPr="00920220">
        <w:t xml:space="preserve">    </w:t>
      </w:r>
    </w:p>
    <w:p w:rsidR="003561AC" w:rsidRPr="00920220" w:rsidRDefault="003561AC" w:rsidP="00801568">
      <w:pPr>
        <w:ind w:firstLine="709"/>
        <w:jc w:val="both"/>
      </w:pPr>
      <w:r w:rsidRPr="00AA55C4">
        <w:t>2.</w:t>
      </w:r>
      <w:r>
        <w:t xml:space="preserve"> </w:t>
      </w:r>
      <w:r w:rsidRPr="00397719">
        <w:t>Опубликовать ежеквартальные сведения о ходе исполнения бюджета</w:t>
      </w:r>
      <w:r>
        <w:t xml:space="preserve"> Зарубкинского сельского поселения Зубово-Полянского муниципального района Республики Мордовия за 2 квартал 2017 года </w:t>
      </w:r>
      <w:r w:rsidRPr="009F5DF1">
        <w:t xml:space="preserve"> </w:t>
      </w:r>
      <w:r>
        <w:t>в газете «Вестник».</w:t>
      </w:r>
    </w:p>
    <w:p w:rsidR="003561AC" w:rsidRDefault="003561AC" w:rsidP="00801568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3561AC" w:rsidRDefault="003561AC" w:rsidP="00801568">
      <w:pPr>
        <w:widowControl w:val="0"/>
        <w:autoSpaceDE w:val="0"/>
        <w:autoSpaceDN w:val="0"/>
        <w:adjustRightInd w:val="0"/>
        <w:jc w:val="both"/>
      </w:pPr>
      <w:r>
        <w:t xml:space="preserve">Глава Зарубкинского сельского поселения </w:t>
      </w:r>
    </w:p>
    <w:p w:rsidR="003561AC" w:rsidRDefault="003561AC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</w:pPr>
      <w:r>
        <w:t>Зубово-Полянского муниципального района</w:t>
      </w:r>
      <w:r>
        <w:tab/>
        <w:t>Т.Н. Дергачева</w:t>
      </w:r>
    </w:p>
    <w:p w:rsidR="003561AC" w:rsidRDefault="003561AC" w:rsidP="00C35791">
      <w:pPr>
        <w:ind w:left="-1080"/>
        <w:rPr>
          <w:b/>
        </w:rPr>
      </w:pPr>
      <w:r>
        <w:rPr>
          <w:b/>
        </w:rPr>
        <w:br w:type="page"/>
      </w:r>
      <w:r w:rsidRPr="00C35791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5pt;height:736.5pt">
            <v:imagedata r:id="rId4" o:title=""/>
          </v:shape>
        </w:pict>
      </w:r>
    </w:p>
    <w:sectPr w:rsidR="003561AC" w:rsidSect="0080156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76F42"/>
    <w:rsid w:val="000D42FE"/>
    <w:rsid w:val="00172759"/>
    <w:rsid w:val="001A100B"/>
    <w:rsid w:val="003561AC"/>
    <w:rsid w:val="00397719"/>
    <w:rsid w:val="004B5B13"/>
    <w:rsid w:val="004D6DEE"/>
    <w:rsid w:val="005C6016"/>
    <w:rsid w:val="006E0653"/>
    <w:rsid w:val="006F4D63"/>
    <w:rsid w:val="00756B1E"/>
    <w:rsid w:val="00791B32"/>
    <w:rsid w:val="007F4005"/>
    <w:rsid w:val="00801568"/>
    <w:rsid w:val="00805927"/>
    <w:rsid w:val="008A451A"/>
    <w:rsid w:val="00915D43"/>
    <w:rsid w:val="00920220"/>
    <w:rsid w:val="009F5DF1"/>
    <w:rsid w:val="00A00A71"/>
    <w:rsid w:val="00AA55C4"/>
    <w:rsid w:val="00BA79C8"/>
    <w:rsid w:val="00C35791"/>
    <w:rsid w:val="00C963B5"/>
    <w:rsid w:val="00CA7CFB"/>
    <w:rsid w:val="00DD5B96"/>
    <w:rsid w:val="00F06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60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249</Words>
  <Characters>1423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6</cp:revision>
  <cp:lastPrinted>2017-08-22T11:24:00Z</cp:lastPrinted>
  <dcterms:created xsi:type="dcterms:W3CDTF">2017-08-22T09:45:00Z</dcterms:created>
  <dcterms:modified xsi:type="dcterms:W3CDTF">2017-08-28T12:58:00Z</dcterms:modified>
</cp:coreProperties>
</file>