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13" w:rsidRDefault="004B5B13" w:rsidP="00915D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B5B13" w:rsidRDefault="004B5B13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4B5B13" w:rsidRDefault="004B5B13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4B5B13" w:rsidRDefault="004B5B13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4B5B13" w:rsidRDefault="004B5B13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4B5B13" w:rsidRDefault="004B5B13" w:rsidP="00915D43">
      <w:pPr>
        <w:jc w:val="center"/>
        <w:rPr>
          <w:b/>
          <w:caps/>
        </w:rPr>
      </w:pPr>
    </w:p>
    <w:p w:rsidR="004B5B13" w:rsidRDefault="004B5B13" w:rsidP="00915D43">
      <w:pPr>
        <w:jc w:val="center"/>
        <w:rPr>
          <w:b/>
        </w:rPr>
      </w:pPr>
      <w:r>
        <w:rPr>
          <w:b/>
        </w:rPr>
        <w:t>РЕШЕНИЕ</w:t>
      </w:r>
    </w:p>
    <w:p w:rsidR="004B5B13" w:rsidRDefault="004B5B13" w:rsidP="00915D43"/>
    <w:p w:rsidR="004B5B13" w:rsidRDefault="004B5B13" w:rsidP="00915D43">
      <w:pPr>
        <w:rPr>
          <w:u w:val="single"/>
        </w:rPr>
      </w:pPr>
      <w:r>
        <w:t>от « 27»  июля   2017 года                                                                               № 2</w:t>
      </w:r>
    </w:p>
    <w:p w:rsidR="004B5B13" w:rsidRDefault="004B5B13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</w:rPr>
      </w:pPr>
    </w:p>
    <w:p w:rsidR="004B5B13" w:rsidRPr="007F4005" w:rsidRDefault="004B5B13" w:rsidP="007F4005">
      <w:pPr>
        <w:widowControl w:val="0"/>
        <w:autoSpaceDE w:val="0"/>
        <w:autoSpaceDN w:val="0"/>
        <w:adjustRightInd w:val="0"/>
        <w:outlineLvl w:val="0"/>
        <w:rPr>
          <w:b/>
          <w:bCs/>
        </w:rPr>
      </w:pPr>
      <w:r w:rsidRPr="007F4005">
        <w:rPr>
          <w:b/>
          <w:bCs/>
        </w:rPr>
        <w:t xml:space="preserve">«О внесении изменений в решение Совета депутатов Зарубкинского сельского поселения № 3 от 27.04.2012 г. «Об утверждении </w:t>
      </w:r>
      <w:r w:rsidRPr="007F4005">
        <w:rPr>
          <w:b/>
        </w:rPr>
        <w:t>Порядка р</w:t>
      </w:r>
      <w:r w:rsidRPr="007F4005">
        <w:rPr>
          <w:b/>
          <w:bCs/>
        </w:rPr>
        <w:t>азмещения сведений о доходах,</w:t>
      </w:r>
      <w:r>
        <w:rPr>
          <w:b/>
          <w:bCs/>
        </w:rPr>
        <w:t xml:space="preserve"> </w:t>
      </w:r>
      <w:r w:rsidRPr="007F4005">
        <w:rPr>
          <w:b/>
          <w:bCs/>
        </w:rPr>
        <w:t xml:space="preserve">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Зарубкинского сельского поселения Зубово – Полянского муниципального района Республики Мордовия и членов их семей на официальном сайте органов  местного самоуправления и предоставления этих сведений средствам  массовой информации для опубликования» </w:t>
      </w:r>
    </w:p>
    <w:p w:rsidR="004B5B13" w:rsidRDefault="004B5B13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Cs/>
        </w:rPr>
      </w:pPr>
    </w:p>
    <w:p w:rsidR="004B5B13" w:rsidRDefault="004B5B13" w:rsidP="00915D43">
      <w:r>
        <w:t>В целях приведения решения Совета депутатов Зарубкинского сельского поселения Зубово-Полянского муниципального района Республики Мордовия №3 от 27.04.2012 г.</w:t>
      </w:r>
    </w:p>
    <w:p w:rsidR="004B5B13" w:rsidRDefault="004B5B13" w:rsidP="00915D43">
      <w:pPr>
        <w:rPr>
          <w:bCs/>
        </w:rPr>
      </w:pPr>
      <w:r>
        <w:t xml:space="preserve"> </w:t>
      </w:r>
      <w:r>
        <w:rPr>
          <w:bCs/>
        </w:rPr>
        <w:t xml:space="preserve">«Об утверждении </w:t>
      </w:r>
      <w:r>
        <w:t xml:space="preserve">Порядка </w:t>
      </w:r>
      <w:r>
        <w:rPr>
          <w:bCs/>
        </w:rPr>
        <w:t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администрации</w:t>
      </w:r>
    </w:p>
    <w:p w:rsidR="004B5B13" w:rsidRDefault="004B5B13" w:rsidP="00915D43">
      <w:pPr>
        <w:rPr>
          <w:bCs/>
        </w:rPr>
      </w:pPr>
      <w:r>
        <w:rPr>
          <w:bCs/>
        </w:rPr>
        <w:t>Зарубкинского сельского поселения Зубово – Полянского муниципального района Республики  Мордовия и членов их семей на официальном сайте органов местного</w:t>
      </w:r>
    </w:p>
    <w:p w:rsidR="004B5B13" w:rsidRDefault="004B5B13" w:rsidP="00915D43">
      <w:pPr>
        <w:rPr>
          <w:bCs/>
        </w:rPr>
      </w:pPr>
      <w:r>
        <w:t>самоуправления и предоставления этих сведений средствам массовой информации для опубликования»</w:t>
      </w:r>
      <w:bookmarkStart w:id="0" w:name="sub_10"/>
      <w:r>
        <w:t xml:space="preserve"> в соответствие с законодательством Российской Федерации и Республики Мордовия, Совет депутатов Зарубкинского сельского поселения Зубово-Полянского муниципального района  </w:t>
      </w:r>
      <w:r>
        <w:rPr>
          <w:b/>
          <w:caps/>
        </w:rPr>
        <w:t>Решил:</w:t>
      </w: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  <w:outlineLvl w:val="0"/>
      </w:pP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  <w:outlineLvl w:val="0"/>
      </w:pPr>
      <w:r>
        <w:t xml:space="preserve">         1. </w:t>
      </w:r>
      <w:bookmarkEnd w:id="0"/>
      <w:r>
        <w:t>Дополнить решение пунктом 8 следующего содержания:</w:t>
      </w: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  <w:outlineLvl w:val="0"/>
      </w:pPr>
      <w:r>
        <w:t xml:space="preserve">  «8. 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Порядку».</w:t>
      </w: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</w:pP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</w:pPr>
      <w:r>
        <w:t xml:space="preserve">        2. Дополнить Приложением следующего содержания:</w:t>
      </w: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</w:pP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</w:pPr>
      <w:r>
        <w:t xml:space="preserve">        3. Настоящее решение вступает в силу со дня его официального опубликования.</w:t>
      </w:r>
    </w:p>
    <w:p w:rsidR="004B5B13" w:rsidRDefault="004B5B13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4B5B13" w:rsidRDefault="004B5B13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4B5B13" w:rsidRDefault="004B5B13" w:rsidP="00915D43">
      <w:pPr>
        <w:rPr>
          <w:b/>
        </w:rPr>
      </w:pPr>
    </w:p>
    <w:p w:rsidR="004B5B13" w:rsidRDefault="004B5B13" w:rsidP="00915D43">
      <w:pPr>
        <w:rPr>
          <w:b/>
        </w:rPr>
      </w:pPr>
      <w:r>
        <w:rPr>
          <w:b/>
        </w:rPr>
        <w:t>Глава Зарубкинского сельского поселения                                             Т.Н. Дергачева</w:t>
      </w:r>
    </w:p>
    <w:p w:rsidR="004B5B13" w:rsidRDefault="004B5B13" w:rsidP="00915D43">
      <w:pPr>
        <w:widowControl w:val="0"/>
        <w:autoSpaceDE w:val="0"/>
        <w:autoSpaceDN w:val="0"/>
        <w:adjustRightInd w:val="0"/>
        <w:jc w:val="both"/>
      </w:pPr>
    </w:p>
    <w:p w:rsidR="004B5B13" w:rsidRDefault="004B5B13" w:rsidP="00915D43">
      <w:pPr>
        <w:sectPr w:rsidR="004B5B13">
          <w:pgSz w:w="11906" w:h="16838"/>
          <w:pgMar w:top="1134" w:right="850" w:bottom="1134" w:left="1701" w:header="708" w:footer="708" w:gutter="0"/>
          <w:cols w:space="720"/>
        </w:sectPr>
      </w:pPr>
    </w:p>
    <w:p w:rsidR="004B5B13" w:rsidRDefault="004B5B13" w:rsidP="00915D43">
      <w:pPr>
        <w:jc w:val="right"/>
      </w:pPr>
      <w:r>
        <w:t>ПРИЛОЖЕНИЕ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Порядку размещения сведений о доходах,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расходах, об имуществе и обязательствах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имущественного характера отдельных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категорий лиц и членов их семей на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официальном сайте органов местного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самоуправления и предоставления этих </w:t>
      </w:r>
    </w:p>
    <w:p w:rsidR="004B5B13" w:rsidRDefault="004B5B13" w:rsidP="00915D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сведений средствам массовой информации </w:t>
      </w:r>
    </w:p>
    <w:p w:rsidR="004B5B13" w:rsidRDefault="004B5B13" w:rsidP="00915D43">
      <w:pPr>
        <w:jc w:val="right"/>
        <w:rPr>
          <w:sz w:val="28"/>
          <w:szCs w:val="28"/>
        </w:rPr>
      </w:pPr>
      <w:r>
        <w:rPr>
          <w:sz w:val="22"/>
          <w:szCs w:val="22"/>
        </w:rPr>
        <w:t>для опубликования</w:t>
      </w:r>
    </w:p>
    <w:p w:rsidR="004B5B13" w:rsidRDefault="004B5B13" w:rsidP="00915D43">
      <w:pPr>
        <w:ind w:firstLine="540"/>
        <w:jc w:val="center"/>
        <w:outlineLvl w:val="0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4B5B13" w:rsidRDefault="004B5B13" w:rsidP="00915D43">
      <w:pPr>
        <w:ind w:firstLine="540"/>
        <w:jc w:val="center"/>
        <w:rPr>
          <w:sz w:val="25"/>
          <w:szCs w:val="25"/>
        </w:rPr>
      </w:pP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___________________________________________________________________________</w:t>
      </w: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20____ года </w:t>
      </w:r>
    </w:p>
    <w:p w:rsidR="004B5B13" w:rsidRDefault="004B5B13" w:rsidP="00915D4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4B5B13" w:rsidRDefault="004B5B13" w:rsidP="00915D43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018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65"/>
        <w:gridCol w:w="2340"/>
        <w:gridCol w:w="540"/>
        <w:gridCol w:w="540"/>
        <w:gridCol w:w="540"/>
        <w:gridCol w:w="540"/>
        <w:gridCol w:w="540"/>
        <w:gridCol w:w="540"/>
        <w:gridCol w:w="540"/>
        <w:gridCol w:w="571"/>
        <w:gridCol w:w="689"/>
        <w:gridCol w:w="540"/>
        <w:gridCol w:w="1800"/>
      </w:tblGrid>
      <w:tr w:rsidR="004B5B13" w:rsidTr="00915D43"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B5B13" w:rsidRDefault="004B5B13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4B5B13" w:rsidTr="00915D43">
        <w:trPr>
          <w:cantSplit/>
          <w:trHeight w:val="2218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Вид</w:t>
            </w:r>
          </w:p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Площадь</w:t>
            </w:r>
          </w:p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Вид</w:t>
            </w:r>
          </w:p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Площадь</w:t>
            </w:r>
          </w:p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B5B13" w:rsidRDefault="004B5B13">
            <w:pPr>
              <w:suppressAutoHyphens/>
              <w:ind w:left="113" w:right="113"/>
              <w:jc w:val="center"/>
              <w:rPr>
                <w:lang w:eastAsia="ar-SA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</w:tr>
      <w:tr w:rsidR="004B5B13" w:rsidTr="00915D43">
        <w:trPr>
          <w:trHeight w:val="59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  <w:tr w:rsidR="004B5B13" w:rsidTr="00915D43"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  <w:tr w:rsidR="004B5B13" w:rsidTr="00915D43"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ind w:left="-230" w:firstLine="230"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rPr>
                <w:lang w:eastAsia="ar-SA"/>
              </w:rPr>
            </w:pPr>
          </w:p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  <w:tr w:rsidR="004B5B13" w:rsidTr="00915D43"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  <w:tr w:rsidR="004B5B13" w:rsidTr="00915D43"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  <w:tr w:rsidR="004B5B13" w:rsidTr="00915D43"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13" w:rsidRDefault="004B5B13">
            <w:pPr>
              <w:rPr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5B13" w:rsidRDefault="004B5B13">
            <w:pPr>
              <w:suppressAutoHyphens/>
              <w:rPr>
                <w:lang w:eastAsia="ar-SA"/>
              </w:rPr>
            </w:pPr>
          </w:p>
        </w:tc>
      </w:tr>
    </w:tbl>
    <w:p w:rsidR="004B5B13" w:rsidRDefault="004B5B13" w:rsidP="00915D4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4B5B13" w:rsidRDefault="004B5B13" w:rsidP="00915D4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4B5B13" w:rsidRDefault="004B5B13" w:rsidP="00915D43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B5B13" w:rsidRDefault="004B5B13" w:rsidP="00915D43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4B5B13" w:rsidRDefault="004B5B13" w:rsidP="00915D43"/>
    <w:p w:rsidR="004B5B13" w:rsidRDefault="004B5B13" w:rsidP="00915D43"/>
    <w:p w:rsidR="004B5B13" w:rsidRDefault="004B5B13" w:rsidP="00915D43">
      <w:pPr>
        <w:rPr>
          <w:sz w:val="28"/>
          <w:szCs w:val="28"/>
        </w:rPr>
      </w:pPr>
    </w:p>
    <w:p w:rsidR="004B5B13" w:rsidRDefault="004B5B13" w:rsidP="00915D43"/>
    <w:p w:rsidR="004B5B13" w:rsidRDefault="004B5B13" w:rsidP="00915D43"/>
    <w:p w:rsidR="004B5B13" w:rsidRDefault="004B5B13"/>
    <w:sectPr w:rsidR="004B5B13" w:rsidSect="0017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172759"/>
    <w:rsid w:val="004B5B13"/>
    <w:rsid w:val="005C6016"/>
    <w:rsid w:val="006E0653"/>
    <w:rsid w:val="006F4D63"/>
    <w:rsid w:val="00756B1E"/>
    <w:rsid w:val="007F4005"/>
    <w:rsid w:val="00915D43"/>
    <w:rsid w:val="00DD5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8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685</Words>
  <Characters>3909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3</cp:revision>
  <dcterms:created xsi:type="dcterms:W3CDTF">2017-08-21T13:45:00Z</dcterms:created>
  <dcterms:modified xsi:type="dcterms:W3CDTF">2017-08-21T13:51:00Z</dcterms:modified>
</cp:coreProperties>
</file>