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2DD" w:rsidRPr="00EB706F" w:rsidRDefault="00BD02DD" w:rsidP="00F150FA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аукционе </w:t>
      </w:r>
    </w:p>
    <w:p w:rsidR="00BD02DD" w:rsidRPr="00EB706F" w:rsidRDefault="00BD02DD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BD02DD" w:rsidRPr="00EB706F" w:rsidRDefault="00BD02DD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р.п. Зубова Поляна                                                           "__"______________ 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BD02DD" w:rsidRPr="00EB706F" w:rsidRDefault="00BD02DD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BD02DD" w:rsidRPr="00EB706F" w:rsidRDefault="00BD02DD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02DD" w:rsidRPr="00CB479C" w:rsidRDefault="00BD02DD" w:rsidP="00F150FA">
      <w:pPr>
        <w:widowControl/>
        <w:jc w:val="both"/>
        <w:rPr>
          <w:color w:val="auto"/>
        </w:rPr>
      </w:pPr>
      <w:r w:rsidRPr="00EB706F">
        <w:rPr>
          <w:color w:val="auto"/>
          <w:sz w:val="24"/>
          <w:szCs w:val="24"/>
        </w:rPr>
        <w:t xml:space="preserve">   </w:t>
      </w:r>
      <w:r w:rsidRPr="00CB479C">
        <w:rPr>
          <w:color w:val="auto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BD02DD" w:rsidRPr="009634AD" w:rsidRDefault="00BD02DD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принимая   решение   об участии в аукционе по </w:t>
      </w:r>
      <w:r w:rsidRPr="009634AD">
        <w:rPr>
          <w:sz w:val="24"/>
          <w:szCs w:val="24"/>
        </w:rPr>
        <w:t xml:space="preserve">права на заключения договора аренды </w:t>
      </w:r>
      <w:r w:rsidRPr="009634AD">
        <w:rPr>
          <w:sz w:val="24"/>
          <w:szCs w:val="24"/>
          <w:shd w:val="clear" w:color="auto" w:fill="FFFFFF"/>
        </w:rPr>
        <w:t xml:space="preserve">земельного участка, находящегося в государственной собственности 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>Полянский район, п</w:t>
      </w:r>
      <w:r>
        <w:rPr>
          <w:sz w:val="24"/>
          <w:szCs w:val="24"/>
          <w:shd w:val="clear" w:color="auto" w:fill="FFFFFF"/>
        </w:rPr>
        <w:t>. ___________________,</w:t>
      </w:r>
      <w:r w:rsidRPr="009634AD">
        <w:rPr>
          <w:sz w:val="24"/>
          <w:szCs w:val="24"/>
          <w:shd w:val="clear" w:color="auto" w:fill="FFFFFF"/>
        </w:rPr>
        <w:t xml:space="preserve"> с кадастровым номером </w:t>
      </w:r>
      <w:r>
        <w:rPr>
          <w:sz w:val="24"/>
          <w:szCs w:val="24"/>
          <w:shd w:val="clear" w:color="auto" w:fill="FFFFFF"/>
        </w:rPr>
        <w:t>_________________________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для размещения </w:t>
      </w:r>
      <w:r>
        <w:rPr>
          <w:sz w:val="24"/>
          <w:szCs w:val="24"/>
          <w:shd w:val="clear" w:color="auto" w:fill="FFFFFF"/>
        </w:rPr>
        <w:t>объектов материально-технического снабжения</w:t>
      </w:r>
      <w:r w:rsidRPr="009634AD">
        <w:rPr>
          <w:sz w:val="24"/>
          <w:szCs w:val="24"/>
          <w:shd w:val="clear" w:color="auto" w:fill="FFFFFF"/>
        </w:rPr>
        <w:t>,  на срок 10 лет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BD02DD" w:rsidRPr="009634AD" w:rsidRDefault="00BD02DD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1)  соблюдать  условия  аукциона,  содержащиеся в информационном  сообщении  о проведении  аукциона опубликованном в газете «Время и жизнь»  от___________ 20  г. N_______ и на сайте </w:t>
      </w:r>
      <w:hyperlink r:id="rId4" w:history="1">
        <w:r w:rsidRPr="009634AD">
          <w:rPr>
            <w:rStyle w:val="Hyperlink"/>
            <w:sz w:val="24"/>
            <w:szCs w:val="24"/>
          </w:rPr>
          <w:t>http://zpolyana.e-mordovia.ru</w:t>
        </w:r>
      </w:hyperlink>
      <w:r w:rsidRPr="009634AD">
        <w:rPr>
          <w:color w:val="auto"/>
          <w:sz w:val="24"/>
          <w:szCs w:val="24"/>
        </w:rPr>
        <w:t>______________________</w:t>
      </w:r>
    </w:p>
    <w:p w:rsidR="00BD02DD" w:rsidRPr="009634AD" w:rsidRDefault="00BD02DD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2)  в   случае   признания   победителем  аукциона заключить с Арендодателем  договор   аренды  не  позднее  5  дней  после утверждения  протокола   подведения  итогов  аукциона.</w:t>
      </w:r>
    </w:p>
    <w:p w:rsidR="00BD02DD" w:rsidRPr="00EB706F" w:rsidRDefault="00BD02DD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BD02DD" w:rsidRPr="00EB706F" w:rsidRDefault="00BD02DD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</w:t>
      </w:r>
    </w:p>
    <w:p w:rsidR="00BD02DD" w:rsidRPr="00EB706F" w:rsidRDefault="00BD02DD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BD02DD" w:rsidRPr="00343C8A" w:rsidRDefault="00BD02DD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BD02DD" w:rsidRDefault="00BD02DD" w:rsidP="00F150FA">
      <w:pPr>
        <w:widowControl/>
        <w:jc w:val="both"/>
        <w:rPr>
          <w:color w:val="auto"/>
          <w:sz w:val="24"/>
          <w:szCs w:val="24"/>
        </w:rPr>
      </w:pPr>
    </w:p>
    <w:p w:rsidR="00BD02DD" w:rsidRDefault="00BD02DD" w:rsidP="00F150FA">
      <w:pPr>
        <w:widowControl/>
        <w:jc w:val="both"/>
        <w:rPr>
          <w:color w:val="auto"/>
          <w:sz w:val="24"/>
          <w:szCs w:val="24"/>
        </w:rPr>
      </w:pPr>
    </w:p>
    <w:p w:rsidR="00BD02DD" w:rsidRPr="00EB706F" w:rsidRDefault="00BD02DD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BD02DD" w:rsidRDefault="00BD02DD"/>
    <w:sectPr w:rsidR="00BD02DD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B33F8"/>
    <w:rsid w:val="00112142"/>
    <w:rsid w:val="001656EB"/>
    <w:rsid w:val="00191C5E"/>
    <w:rsid w:val="00281940"/>
    <w:rsid w:val="0028567D"/>
    <w:rsid w:val="002E29CA"/>
    <w:rsid w:val="003100A8"/>
    <w:rsid w:val="00343C8A"/>
    <w:rsid w:val="004372DC"/>
    <w:rsid w:val="004C47B6"/>
    <w:rsid w:val="005C5A87"/>
    <w:rsid w:val="005F11B6"/>
    <w:rsid w:val="006641F8"/>
    <w:rsid w:val="00680D2B"/>
    <w:rsid w:val="00700B47"/>
    <w:rsid w:val="007D4AC9"/>
    <w:rsid w:val="007E33B7"/>
    <w:rsid w:val="00821F26"/>
    <w:rsid w:val="0082227B"/>
    <w:rsid w:val="008544F1"/>
    <w:rsid w:val="00866F58"/>
    <w:rsid w:val="008C3B57"/>
    <w:rsid w:val="00944D16"/>
    <w:rsid w:val="009634AD"/>
    <w:rsid w:val="009B1BEC"/>
    <w:rsid w:val="00A05C4C"/>
    <w:rsid w:val="00A4667B"/>
    <w:rsid w:val="00B119C8"/>
    <w:rsid w:val="00B979F9"/>
    <w:rsid w:val="00BD02DD"/>
    <w:rsid w:val="00CB479C"/>
    <w:rsid w:val="00DC79C0"/>
    <w:rsid w:val="00E522D3"/>
    <w:rsid w:val="00EB706F"/>
    <w:rsid w:val="00EF6928"/>
    <w:rsid w:val="00F150FA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338</Words>
  <Characters>1933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16</cp:revision>
  <cp:lastPrinted>2016-01-14T11:14:00Z</cp:lastPrinted>
  <dcterms:created xsi:type="dcterms:W3CDTF">2015-09-21T13:57:00Z</dcterms:created>
  <dcterms:modified xsi:type="dcterms:W3CDTF">2017-03-21T08:09:00Z</dcterms:modified>
</cp:coreProperties>
</file>