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D38" w:rsidRDefault="00827D38" w:rsidP="00895FA9">
      <w:pPr>
        <w:ind w:left="8640"/>
        <w:jc w:val="right"/>
      </w:pPr>
      <w:r>
        <w:t xml:space="preserve">                                                                                                                                                                                    Приложение №1</w:t>
      </w:r>
    </w:p>
    <w:p w:rsidR="00827D38" w:rsidRDefault="00827D38" w:rsidP="00087456">
      <w:pPr>
        <w:ind w:left="8640"/>
      </w:pPr>
      <w:r>
        <w:t xml:space="preserve"> к Программе комплексного развития систем коммунальной инфраструктуры Зубово-Полянского муниципального района Республики Мордовия на период с 2016 до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>.г.</w:t>
      </w:r>
    </w:p>
    <w:p w:rsidR="00827D38" w:rsidRDefault="00827D38" w:rsidP="00087456">
      <w:pPr>
        <w:jc w:val="center"/>
      </w:pPr>
    </w:p>
    <w:p w:rsidR="00827D38" w:rsidRDefault="00827D38" w:rsidP="00087456">
      <w:pPr>
        <w:jc w:val="center"/>
        <w:rPr>
          <w:b/>
        </w:rPr>
      </w:pPr>
      <w:r>
        <w:rPr>
          <w:b/>
        </w:rPr>
        <w:t xml:space="preserve">Перечень мероприятий (объектов), включенных в Программу комплексного развития систем коммунальной инфраструктуры </w:t>
      </w:r>
    </w:p>
    <w:p w:rsidR="00827D38" w:rsidRDefault="00827D38" w:rsidP="00087456">
      <w:pPr>
        <w:jc w:val="center"/>
        <w:rPr>
          <w:b/>
          <w:sz w:val="16"/>
          <w:szCs w:val="16"/>
        </w:rPr>
      </w:pPr>
      <w:r>
        <w:rPr>
          <w:b/>
        </w:rPr>
        <w:t xml:space="preserve">Зубово-Полянского муниципального района Республики Мордовия на период с 2016 до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</w:rPr>
          <w:t>2020 г</w:t>
        </w:r>
      </w:smartTag>
      <w:r>
        <w:rPr>
          <w:b/>
        </w:rPr>
        <w:t>.г.</w:t>
      </w:r>
    </w:p>
    <w:p w:rsidR="00827D38" w:rsidRDefault="00827D38" w:rsidP="00087456">
      <w:pPr>
        <w:jc w:val="center"/>
        <w:rPr>
          <w:sz w:val="16"/>
          <w:szCs w:val="16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7"/>
        <w:gridCol w:w="1191"/>
        <w:gridCol w:w="69"/>
        <w:gridCol w:w="3420"/>
        <w:gridCol w:w="2160"/>
        <w:gridCol w:w="1620"/>
        <w:gridCol w:w="1980"/>
        <w:gridCol w:w="1260"/>
        <w:gridCol w:w="1371"/>
      </w:tblGrid>
      <w:tr w:rsidR="00827D38" w:rsidTr="006A7FAC">
        <w:trPr>
          <w:tblHeader/>
        </w:trPr>
        <w:tc>
          <w:tcPr>
            <w:tcW w:w="2517" w:type="dxa"/>
          </w:tcPr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исполнительного органа государственной власти РМ, ответственного за согласование объектов</w:t>
            </w:r>
          </w:p>
        </w:tc>
        <w:tc>
          <w:tcPr>
            <w:tcW w:w="1260" w:type="dxa"/>
            <w:gridSpan w:val="2"/>
          </w:tcPr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Годы</w:t>
            </w:r>
          </w:p>
        </w:tc>
        <w:tc>
          <w:tcPr>
            <w:tcW w:w="3420" w:type="dxa"/>
          </w:tcPr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мероприятия (объекта)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Основные параметры объекта (площадь, мощность, количество мест, посещений в смену и др.)</w:t>
            </w:r>
          </w:p>
        </w:tc>
        <w:tc>
          <w:tcPr>
            <w:tcW w:w="1620" w:type="dxa"/>
          </w:tcPr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Стоимость объекта (объем финансирования), </w:t>
            </w:r>
          </w:p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тыс. рублей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Кроме того, стоимость разработки проектно-сметной документации, тыс.рублей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Приори-тетность (ранг) объекта внутри района</w:t>
            </w:r>
          </w:p>
        </w:tc>
        <w:tc>
          <w:tcPr>
            <w:tcW w:w="1371" w:type="dxa"/>
          </w:tcPr>
          <w:p w:rsidR="00827D38" w:rsidRDefault="00827D3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Примечание</w:t>
            </w:r>
          </w:p>
          <w:p w:rsidR="00827D38" w:rsidRDefault="00827D38">
            <w:pPr>
              <w:jc w:val="center"/>
              <w:rPr>
                <w:b/>
              </w:rPr>
            </w:pPr>
          </w:p>
        </w:tc>
      </w:tr>
      <w:tr w:rsidR="00827D38" w:rsidTr="006A7FAC">
        <w:tc>
          <w:tcPr>
            <w:tcW w:w="2517" w:type="dxa"/>
            <w:vMerge w:val="restart"/>
          </w:tcPr>
          <w:p w:rsidR="00827D38" w:rsidRDefault="00827D38">
            <w:r>
              <w:t>1. Министерство жилищно-коммунального хозяйства и г</w:t>
            </w:r>
            <w:r>
              <w:rPr>
                <w:sz w:val="22"/>
                <w:szCs w:val="22"/>
              </w:rPr>
              <w:t xml:space="preserve">ражданской </w:t>
            </w:r>
            <w:r>
              <w:t xml:space="preserve">защиты населения </w:t>
            </w:r>
          </w:p>
          <w:p w:rsidR="00827D38" w:rsidRDefault="00827D38"/>
        </w:tc>
        <w:tc>
          <w:tcPr>
            <w:tcW w:w="13071" w:type="dxa"/>
            <w:gridSpan w:val="8"/>
          </w:tcPr>
          <w:p w:rsidR="00827D38" w:rsidRDefault="00827D38">
            <w:pPr>
              <w:jc w:val="center"/>
            </w:pPr>
            <w:r>
              <w:t>Сфера жилищно-коммунального хозяйства (вопросы нового строительства, реконструкции, капитального ремонта,  ремонта объектов жилищно-коммунального хозяйства, управление многоквартирными жилыми домами, ремонт жилого фонда, сбор, транспортировка, сортировка, переработка, утилизация ТБО, благоустройство районов и населенных пунктов, инженерные сети  - холодное и горячее водоснабжение, отопление, канализация, ливневая канализация, другие объекты инженерной инфраструктуры – теплопункты, котельные, канализационно - насосные станции, водопроводно - насосные станции, скважины, информирование и оповещение населения, меры по предупреждению, ликвидации чрезвычайных ситуаций, вопросы обслуживания парков, водоемов, зон отдыха)</w:t>
            </w: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>Модернизация котельной в п. Школа Тракторных Бригадиров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>200,0,в т.ч</w:t>
            </w:r>
          </w:p>
          <w:p w:rsidR="00827D38" w:rsidRDefault="00827D38" w:rsidP="008C1349">
            <w:r>
              <w:t>РБ-0,0</w:t>
            </w:r>
          </w:p>
          <w:p w:rsidR="00827D38" w:rsidRDefault="00827D38" w:rsidP="008C1349">
            <w:r>
              <w:t xml:space="preserve"> МБ-0,0</w:t>
            </w:r>
          </w:p>
          <w:p w:rsidR="00827D38" w:rsidRDefault="00827D38" w:rsidP="008C1349">
            <w:r>
              <w:t>ВНИ-200,00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>Строительство системы водоснабжения в п. Умет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Pr="00567506" w:rsidRDefault="00827D38" w:rsidP="008C1349">
            <w:r w:rsidRPr="00567506">
              <w:t>354,0 в т.ч.</w:t>
            </w:r>
          </w:p>
          <w:p w:rsidR="00827D38" w:rsidRPr="00567506" w:rsidRDefault="00827D38" w:rsidP="008C1349">
            <w:r w:rsidRPr="00567506">
              <w:t>РБ-0,0</w:t>
            </w:r>
          </w:p>
          <w:p w:rsidR="00827D38" w:rsidRPr="00567506" w:rsidRDefault="00827D38" w:rsidP="008C1349">
            <w:r w:rsidRPr="00567506">
              <w:t>МБ-354,0</w:t>
            </w:r>
          </w:p>
          <w:p w:rsidR="00827D38" w:rsidRPr="00567506" w:rsidRDefault="00827D38" w:rsidP="008C1349">
            <w:r w:rsidRPr="00567506">
              <w:t>ВНИ-0,0</w:t>
            </w:r>
          </w:p>
          <w:p w:rsidR="00827D38" w:rsidRPr="00567506" w:rsidRDefault="00827D38" w:rsidP="008C1349"/>
          <w:p w:rsidR="00827D38" w:rsidRPr="00567506" w:rsidRDefault="00827D38" w:rsidP="008C1349"/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>Модернизация  и реконструкция системы водоснабжения в п. Леплей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 xml:space="preserve">18,13 в т.ч. </w:t>
            </w:r>
          </w:p>
          <w:p w:rsidR="00827D38" w:rsidRDefault="00827D38" w:rsidP="008C1349">
            <w:r>
              <w:t>РБ-0,0</w:t>
            </w:r>
          </w:p>
          <w:p w:rsidR="00827D38" w:rsidRDefault="00827D38" w:rsidP="008C1349">
            <w:r>
              <w:t xml:space="preserve"> МБ-0,0</w:t>
            </w:r>
          </w:p>
          <w:p w:rsidR="00827D38" w:rsidRDefault="00827D38" w:rsidP="008C1349">
            <w:r>
              <w:t xml:space="preserve">ВНИ-18,13 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 xml:space="preserve">46,00 в т.ч. </w:t>
            </w:r>
          </w:p>
          <w:p w:rsidR="00827D38" w:rsidRDefault="00827D38" w:rsidP="008C1349">
            <w:r>
              <w:t xml:space="preserve">РБ-00,0 </w:t>
            </w:r>
          </w:p>
          <w:p w:rsidR="00827D38" w:rsidRDefault="00827D38" w:rsidP="008C1349">
            <w:r>
              <w:t>МБ-00,0</w:t>
            </w:r>
          </w:p>
          <w:p w:rsidR="00827D38" w:rsidRDefault="00827D38" w:rsidP="008C1349">
            <w:r>
              <w:t>ВНИ-46,00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Pr="00567506" w:rsidRDefault="00827D38" w:rsidP="008C1349">
            <w:r w:rsidRPr="00567506">
              <w:t xml:space="preserve">350,00 в т.ч. </w:t>
            </w:r>
          </w:p>
          <w:p w:rsidR="00827D38" w:rsidRPr="00567506" w:rsidRDefault="00827D38" w:rsidP="008C1349">
            <w:r w:rsidRPr="00567506">
              <w:t>РБ-0,0</w:t>
            </w:r>
          </w:p>
          <w:p w:rsidR="00827D38" w:rsidRPr="00567506" w:rsidRDefault="00827D38" w:rsidP="008C1349">
            <w:r w:rsidRPr="00567506">
              <w:t xml:space="preserve"> МБ-0,00</w:t>
            </w:r>
          </w:p>
          <w:p w:rsidR="00827D38" w:rsidRPr="00567506" w:rsidRDefault="00827D38" w:rsidP="008C1349">
            <w:r w:rsidRPr="00567506">
              <w:t>ВНИ-350,00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Pr="00567506" w:rsidRDefault="00827D38" w:rsidP="008C1349">
            <w:r w:rsidRPr="00567506">
              <w:t xml:space="preserve">1 179,00 в т.ч. </w:t>
            </w:r>
          </w:p>
          <w:p w:rsidR="00827D38" w:rsidRPr="00567506" w:rsidRDefault="00827D38" w:rsidP="008C1349">
            <w:r w:rsidRPr="00567506">
              <w:t xml:space="preserve">РБ-00,0 </w:t>
            </w:r>
          </w:p>
          <w:p w:rsidR="00827D38" w:rsidRPr="00567506" w:rsidRDefault="00827D38" w:rsidP="008C1349">
            <w:r w:rsidRPr="00567506">
              <w:t>МБ-00,00</w:t>
            </w:r>
          </w:p>
          <w:p w:rsidR="00827D38" w:rsidRPr="00567506" w:rsidRDefault="00827D38" w:rsidP="008C1349">
            <w:r w:rsidRPr="00567506">
              <w:t>ВНИ-1 179,00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 в п. Явас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 xml:space="preserve">149,54 в т.ч. </w:t>
            </w:r>
          </w:p>
          <w:p w:rsidR="00827D38" w:rsidRDefault="00827D38" w:rsidP="008C1349">
            <w:r>
              <w:t>РБ-0,0</w:t>
            </w:r>
          </w:p>
          <w:p w:rsidR="00827D38" w:rsidRDefault="00827D38" w:rsidP="008C1349">
            <w:r>
              <w:t xml:space="preserve"> МБ-0,00</w:t>
            </w:r>
          </w:p>
          <w:p w:rsidR="00827D38" w:rsidRDefault="00827D38" w:rsidP="008C1349">
            <w:r>
              <w:t>ВНИ-149,54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 xml:space="preserve">19,3 в т.ч. </w:t>
            </w:r>
          </w:p>
          <w:p w:rsidR="00827D38" w:rsidRDefault="00827D38" w:rsidP="008C1349">
            <w:r>
              <w:t>РБ-00,0</w:t>
            </w:r>
          </w:p>
          <w:p w:rsidR="00827D38" w:rsidRDefault="00827D38" w:rsidP="008C1349">
            <w:r>
              <w:t xml:space="preserve"> МБ-00,0</w:t>
            </w:r>
          </w:p>
          <w:p w:rsidR="00827D38" w:rsidRDefault="00827D38" w:rsidP="008C1349">
            <w:r>
              <w:t>ВНИ-1 9,30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>Реализация Программы переселения граждан из аварийного жилищного фонда</w:t>
            </w:r>
          </w:p>
        </w:tc>
        <w:tc>
          <w:tcPr>
            <w:tcW w:w="2160" w:type="dxa"/>
          </w:tcPr>
          <w:p w:rsidR="00827D38" w:rsidRDefault="00827D38" w:rsidP="008C1349">
            <w:pPr>
              <w:jc w:val="center"/>
            </w:pPr>
            <w:r>
              <w:t>4 310,25 кв м</w:t>
            </w:r>
          </w:p>
        </w:tc>
        <w:tc>
          <w:tcPr>
            <w:tcW w:w="1620" w:type="dxa"/>
          </w:tcPr>
          <w:p w:rsidR="00827D38" w:rsidRDefault="00827D38" w:rsidP="008C1349">
            <w:r>
              <w:t>157 554,40         в т.ч.         средства фонда-83 800,30</w:t>
            </w:r>
          </w:p>
          <w:p w:rsidR="00827D38" w:rsidRDefault="00827D38" w:rsidP="008C1349">
            <w:r>
              <w:t xml:space="preserve"> РБ-63 813,70 МБ-9 940,40</w:t>
            </w:r>
          </w:p>
        </w:tc>
        <w:tc>
          <w:tcPr>
            <w:tcW w:w="1980" w:type="dxa"/>
          </w:tcPr>
          <w:p w:rsidR="00827D38" w:rsidRPr="002C452B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Pr="002C452B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Pr="00606520" w:rsidRDefault="00827D38">
            <w:pPr>
              <w:jc w:val="center"/>
              <w:rPr>
                <w:highlight w:val="red"/>
              </w:rPr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</w:tcPr>
          <w:p w:rsidR="00827D38" w:rsidRDefault="00827D38" w:rsidP="008C1349">
            <w:pPr>
              <w:jc w:val="center"/>
              <w:rPr>
                <w:highlight w:val="red"/>
              </w:rPr>
            </w:pPr>
            <w:r>
              <w:t>12 943,60 кв.м</w:t>
            </w:r>
          </w:p>
        </w:tc>
        <w:tc>
          <w:tcPr>
            <w:tcW w:w="1620" w:type="dxa"/>
          </w:tcPr>
          <w:p w:rsidR="00827D38" w:rsidRDefault="00827D38" w:rsidP="008C1349">
            <w:r>
              <w:t xml:space="preserve">25 321,30       в т.ч.             ВНИ-25 321,30       </w:t>
            </w:r>
          </w:p>
        </w:tc>
        <w:tc>
          <w:tcPr>
            <w:tcW w:w="1980" w:type="dxa"/>
          </w:tcPr>
          <w:p w:rsidR="00827D38" w:rsidRPr="00606520" w:rsidRDefault="00827D38">
            <w:pPr>
              <w:jc w:val="center"/>
              <w:rPr>
                <w:highlight w:val="red"/>
              </w:rPr>
            </w:pPr>
          </w:p>
        </w:tc>
        <w:tc>
          <w:tcPr>
            <w:tcW w:w="1260" w:type="dxa"/>
          </w:tcPr>
          <w:p w:rsidR="00827D38" w:rsidRPr="00606520" w:rsidRDefault="00827D38">
            <w:pPr>
              <w:jc w:val="center"/>
              <w:rPr>
                <w:highlight w:val="red"/>
              </w:rPr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>Модернизация существующей системы теплоснабжения в п. Явас. П. Леплей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BE42C4">
            <w:pPr>
              <w:jc w:val="center"/>
            </w:pPr>
            <w:r>
              <w:t>904,00, вт.ч..             ВНИ-904,00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DA5801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 w:rsidP="00DA5801">
            <w:r>
              <w:t>Модернизация существующей системы теплоснабжения в п. Зубово-Поляна</w:t>
            </w:r>
          </w:p>
        </w:tc>
        <w:tc>
          <w:tcPr>
            <w:tcW w:w="2160" w:type="dxa"/>
          </w:tcPr>
          <w:p w:rsidR="00827D38" w:rsidRDefault="00827D38" w:rsidP="00DA5801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>180,00</w:t>
            </w:r>
          </w:p>
          <w:p w:rsidR="00827D38" w:rsidRDefault="00827D38" w:rsidP="008C1349">
            <w:r>
              <w:t>РБ-0,00</w:t>
            </w:r>
          </w:p>
          <w:p w:rsidR="00827D38" w:rsidRDefault="00827D38" w:rsidP="008C1349">
            <w:r>
              <w:t xml:space="preserve"> МБ-0,00</w:t>
            </w:r>
          </w:p>
          <w:p w:rsidR="00827D38" w:rsidRDefault="00827D38" w:rsidP="008C1349">
            <w:r>
              <w:t>ВНИ-180,00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водоотведения в п. Явас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 xml:space="preserve">143,00, в т.ч. </w:t>
            </w:r>
          </w:p>
          <w:p w:rsidR="00827D38" w:rsidRDefault="00827D38" w:rsidP="008C1349">
            <w:r>
              <w:t xml:space="preserve">РБ-00,0 </w:t>
            </w:r>
          </w:p>
          <w:p w:rsidR="00827D38" w:rsidRDefault="00827D38" w:rsidP="008C1349">
            <w:r>
              <w:t>МБ-00,0</w:t>
            </w:r>
          </w:p>
          <w:p w:rsidR="00827D38" w:rsidRDefault="00827D38" w:rsidP="008C1349">
            <w:r>
              <w:t>ВНИ-143,0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>Модернизация сетей электроснабжения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>2 350,00</w:t>
            </w:r>
          </w:p>
          <w:p w:rsidR="00827D38" w:rsidRDefault="00827D38" w:rsidP="008C1349">
            <w:r>
              <w:t>РБ- 0,00</w:t>
            </w:r>
          </w:p>
          <w:p w:rsidR="00827D38" w:rsidRDefault="00827D38" w:rsidP="008C1349">
            <w:r>
              <w:t>МБ-0,00</w:t>
            </w:r>
          </w:p>
          <w:p w:rsidR="00827D38" w:rsidRDefault="00827D38" w:rsidP="008C1349">
            <w:r>
              <w:t>ВНИ-2 350,00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DA5801">
            <w:pPr>
              <w:jc w:val="right"/>
            </w:pPr>
            <w:r>
              <w:t>2016</w:t>
            </w:r>
          </w:p>
        </w:tc>
        <w:tc>
          <w:tcPr>
            <w:tcW w:w="3489" w:type="dxa"/>
            <w:gridSpan w:val="2"/>
          </w:tcPr>
          <w:p w:rsidR="00827D38" w:rsidRDefault="00827D38" w:rsidP="00DA5801">
            <w:r>
              <w:t>Модернизация и реконструкция системы  водоотведения в п. Зубова Поляна</w:t>
            </w:r>
          </w:p>
        </w:tc>
        <w:tc>
          <w:tcPr>
            <w:tcW w:w="2160" w:type="dxa"/>
          </w:tcPr>
          <w:p w:rsidR="00827D38" w:rsidRDefault="00827D38" w:rsidP="00DA5801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r>
              <w:t>283,00</w:t>
            </w:r>
          </w:p>
          <w:p w:rsidR="00827D38" w:rsidRDefault="00827D38" w:rsidP="008C1349">
            <w:r>
              <w:t>РБ-00,00  МБ-00,00</w:t>
            </w:r>
          </w:p>
          <w:p w:rsidR="00827D38" w:rsidRDefault="00827D38" w:rsidP="008C1349">
            <w:r>
              <w:t>ВНИ- 283,00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8321B4">
            <w:pPr>
              <w:jc w:val="right"/>
            </w:pPr>
          </w:p>
        </w:tc>
        <w:tc>
          <w:tcPr>
            <w:tcW w:w="3489" w:type="dxa"/>
            <w:gridSpan w:val="2"/>
          </w:tcPr>
          <w:p w:rsidR="00827D38" w:rsidRPr="00521556" w:rsidRDefault="00827D38" w:rsidP="008321B4">
            <w:pPr>
              <w:rPr>
                <w:b/>
              </w:rPr>
            </w:pPr>
            <w:r w:rsidRPr="00521556">
              <w:rPr>
                <w:b/>
              </w:rPr>
              <w:t>Итого:</w:t>
            </w:r>
          </w:p>
        </w:tc>
        <w:tc>
          <w:tcPr>
            <w:tcW w:w="2160" w:type="dxa"/>
          </w:tcPr>
          <w:p w:rsidR="00827D38" w:rsidRDefault="00827D38" w:rsidP="008321B4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8C1349">
            <w:pPr>
              <w:rPr>
                <w:b/>
              </w:rPr>
            </w:pPr>
            <w:r>
              <w:rPr>
                <w:b/>
              </w:rPr>
              <w:t>189 605,67</w:t>
            </w:r>
          </w:p>
          <w:p w:rsidR="00827D38" w:rsidRDefault="00827D38" w:rsidP="008C1349">
            <w:pPr>
              <w:rPr>
                <w:b/>
              </w:rPr>
            </w:pPr>
            <w:r>
              <w:rPr>
                <w:b/>
              </w:rPr>
              <w:t>ФБ-83 800,50</w:t>
            </w:r>
          </w:p>
          <w:p w:rsidR="00827D38" w:rsidRDefault="00827D38" w:rsidP="008C1349">
            <w:pPr>
              <w:rPr>
                <w:b/>
              </w:rPr>
            </w:pPr>
            <w:r>
              <w:rPr>
                <w:b/>
              </w:rPr>
              <w:t>РБ-63 813,7</w:t>
            </w:r>
          </w:p>
          <w:p w:rsidR="00827D38" w:rsidRPr="00CB26F4" w:rsidRDefault="00827D38" w:rsidP="008C1349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>МБ-</w:t>
            </w:r>
            <w:r w:rsidRPr="00CB26F4">
              <w:rPr>
                <w:b/>
                <w:sz w:val="20"/>
                <w:szCs w:val="20"/>
              </w:rPr>
              <w:t>10 294,40</w:t>
            </w:r>
          </w:p>
          <w:p w:rsidR="00827D38" w:rsidRDefault="00827D38" w:rsidP="008C1349">
            <w:pPr>
              <w:rPr>
                <w:b/>
              </w:rPr>
            </w:pPr>
            <w:r w:rsidRPr="00CB26F4">
              <w:rPr>
                <w:b/>
                <w:sz w:val="20"/>
                <w:szCs w:val="20"/>
              </w:rPr>
              <w:t>ВНИ-31 697,07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8321B4">
            <w:pPr>
              <w:jc w:val="right"/>
            </w:pPr>
            <w:r>
              <w:t>2017г</w:t>
            </w:r>
          </w:p>
        </w:tc>
        <w:tc>
          <w:tcPr>
            <w:tcW w:w="3489" w:type="dxa"/>
            <w:gridSpan w:val="2"/>
          </w:tcPr>
          <w:p w:rsidR="00827D38" w:rsidRPr="00B45D22" w:rsidRDefault="00827D38" w:rsidP="008321B4">
            <w:r w:rsidRPr="00B45D22">
              <w:t>Мероприятия по оформлению бесхозяйных водопроводных сетей</w:t>
            </w:r>
          </w:p>
        </w:tc>
        <w:tc>
          <w:tcPr>
            <w:tcW w:w="2160" w:type="dxa"/>
          </w:tcPr>
          <w:p w:rsidR="00827D38" w:rsidRDefault="00827D38" w:rsidP="008321B4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B45D22">
            <w:pPr>
              <w:rPr>
                <w:b/>
              </w:rPr>
            </w:pPr>
            <w:r>
              <w:rPr>
                <w:b/>
              </w:rPr>
              <w:t>6 198,70,в т.ч.</w:t>
            </w:r>
          </w:p>
          <w:p w:rsidR="00827D38" w:rsidRDefault="00827D38" w:rsidP="00B45D22">
            <w:r>
              <w:t xml:space="preserve"> РБ-6 136,70 МБ-62,00</w:t>
            </w:r>
          </w:p>
          <w:p w:rsidR="00827D38" w:rsidRDefault="00827D38" w:rsidP="00B45D22">
            <w:pPr>
              <w:rPr>
                <w:b/>
              </w:rPr>
            </w:pPr>
            <w:r>
              <w:t>ВНИ- 0,0</w:t>
            </w:r>
          </w:p>
          <w:p w:rsidR="00827D38" w:rsidRDefault="00827D38" w:rsidP="008C1349">
            <w:pPr>
              <w:rPr>
                <w:b/>
              </w:rPr>
            </w:pP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существующей системы теплоснабжения в п. Явас,Леплей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>10 000,00</w:t>
            </w:r>
          </w:p>
          <w:p w:rsidR="00827D38" w:rsidRDefault="00827D38" w:rsidP="0090650A">
            <w:r>
              <w:t>РБ-7 000,00  МБ-1 000,00</w:t>
            </w:r>
          </w:p>
          <w:p w:rsidR="00827D38" w:rsidRDefault="00827D38" w:rsidP="0090650A">
            <w:r>
              <w:t>ВНИ- 2 000,00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220401">
            <w:r>
              <w:t>Модернизация существующей системы теплоснабжения в п. Зубова Поляна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756F8D">
            <w:r>
              <w:t xml:space="preserve">1 000,00 </w:t>
            </w:r>
          </w:p>
          <w:p w:rsidR="00827D38" w:rsidRDefault="00827D38" w:rsidP="00756F8D">
            <w:r>
              <w:t>РБ-700,00  МБ-100,00</w:t>
            </w:r>
          </w:p>
          <w:p w:rsidR="00827D38" w:rsidRDefault="00827D38" w:rsidP="00756F8D">
            <w:r>
              <w:t>ВНИ- 200,00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сетей электроснабжения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>2 610,00</w:t>
            </w:r>
          </w:p>
          <w:p w:rsidR="00827D38" w:rsidRDefault="00827D38" w:rsidP="0090650A">
            <w:r>
              <w:t>РБ- 1 827,00</w:t>
            </w:r>
          </w:p>
          <w:p w:rsidR="00827D38" w:rsidRDefault="00827D38" w:rsidP="0090650A">
            <w:r>
              <w:t>МБ-261,00</w:t>
            </w:r>
          </w:p>
          <w:p w:rsidR="00827D38" w:rsidRDefault="00827D38" w:rsidP="0090650A">
            <w:r>
              <w:t>ВНИ-522,00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right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8 000,00 в т.ч. </w:t>
            </w:r>
          </w:p>
          <w:p w:rsidR="00827D38" w:rsidRDefault="00827D38" w:rsidP="0090650A">
            <w:r>
              <w:t>РБ-5 600,0 МБ-800</w:t>
            </w:r>
          </w:p>
          <w:p w:rsidR="00827D38" w:rsidRDefault="00827D38" w:rsidP="0090650A">
            <w:r>
              <w:t>ВНИ-1 600,00</w:t>
            </w:r>
          </w:p>
        </w:tc>
        <w:tc>
          <w:tcPr>
            <w:tcW w:w="1980" w:type="dxa"/>
          </w:tcPr>
          <w:p w:rsidR="00827D38" w:rsidRDefault="00827D38" w:rsidP="0090650A"/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4 500,00 в т.ч. </w:t>
            </w:r>
          </w:p>
          <w:p w:rsidR="00827D38" w:rsidRDefault="00827D38" w:rsidP="0090650A">
            <w:r>
              <w:t>РБ-3 150,00 МБ-450,00</w:t>
            </w:r>
          </w:p>
          <w:p w:rsidR="00827D38" w:rsidRDefault="00827D38" w:rsidP="0090650A">
            <w:r>
              <w:t>ВНИ-900,00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>Модернизация  и реконструкция системы водоснабжения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E95E7A">
            <w:r>
              <w:t>25 000,00 в т.ч.</w:t>
            </w:r>
          </w:p>
          <w:p w:rsidR="00827D38" w:rsidRDefault="00827D38" w:rsidP="00E95E7A">
            <w:r>
              <w:t xml:space="preserve"> РБ-17 500,0 МБ-2500,00</w:t>
            </w:r>
          </w:p>
          <w:p w:rsidR="00827D38" w:rsidRDefault="00827D38" w:rsidP="00E95E7A">
            <w:r>
              <w:t>ВНИ-</w:t>
            </w:r>
          </w:p>
          <w:p w:rsidR="00827D38" w:rsidRDefault="00827D38" w:rsidP="00E95E7A">
            <w:r>
              <w:t>5000,00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>Приобретение спецтехники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E95E7A">
            <w:r>
              <w:t>5 000 ,00 вт.ч.</w:t>
            </w:r>
          </w:p>
          <w:p w:rsidR="00827D38" w:rsidRDefault="00827D38" w:rsidP="00E95E7A">
            <w:r>
              <w:t>РБ- 3500,00</w:t>
            </w:r>
          </w:p>
          <w:p w:rsidR="00827D38" w:rsidRDefault="00827D38" w:rsidP="00E95E7A">
            <w:r>
              <w:t>МБ-500,00</w:t>
            </w:r>
          </w:p>
          <w:p w:rsidR="00827D38" w:rsidRDefault="00827D38" w:rsidP="00E95E7A">
            <w:r>
              <w:t>ВНИ-1000,00</w:t>
            </w:r>
          </w:p>
        </w:tc>
        <w:tc>
          <w:tcPr>
            <w:tcW w:w="198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260" w:type="dxa"/>
          </w:tcPr>
          <w:p w:rsidR="00827D38" w:rsidRDefault="00827D38" w:rsidP="00E95E7A">
            <w:pPr>
              <w:jc w:val="right"/>
            </w:pPr>
          </w:p>
        </w:tc>
        <w:tc>
          <w:tcPr>
            <w:tcW w:w="1371" w:type="dxa"/>
          </w:tcPr>
          <w:p w:rsidR="00827D38" w:rsidRDefault="00827D38" w:rsidP="00E95E7A"/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Явас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10 000,00 в т.ч. </w:t>
            </w:r>
          </w:p>
          <w:p w:rsidR="00827D38" w:rsidRDefault="00827D38" w:rsidP="0090650A">
            <w:r>
              <w:t>РБ-7 000,0 МБ-1 000,00</w:t>
            </w:r>
          </w:p>
          <w:p w:rsidR="00827D38" w:rsidRDefault="00827D38" w:rsidP="0090650A">
            <w:r>
              <w:t>ВНИ-2000,00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10 000,00 в т.ч. </w:t>
            </w:r>
          </w:p>
          <w:p w:rsidR="00827D38" w:rsidRDefault="00827D38" w:rsidP="0090650A">
            <w:r>
              <w:t>РБ-7 000,0 МБ-1 000,00</w:t>
            </w:r>
          </w:p>
          <w:p w:rsidR="00827D38" w:rsidRDefault="00827D38" w:rsidP="0090650A">
            <w:r>
              <w:t>ВНИ-2000,00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Леплей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 в т.ч. </w:t>
            </w:r>
          </w:p>
          <w:p w:rsidR="00827D38" w:rsidRDefault="00827D38" w:rsidP="0090650A">
            <w:r>
              <w:t>РБ-5 600,0 МБ-800,0</w:t>
            </w:r>
          </w:p>
          <w:p w:rsidR="00827D38" w:rsidRDefault="00827D38" w:rsidP="0090650A">
            <w:r>
              <w:t>ВНИ-1 600,0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 в т.ч. </w:t>
            </w:r>
          </w:p>
          <w:p w:rsidR="00827D38" w:rsidRDefault="00827D38" w:rsidP="0090650A">
            <w:r>
              <w:t>РБ-5 600,0 МБ-800,0</w:t>
            </w:r>
          </w:p>
          <w:p w:rsidR="00827D38" w:rsidRDefault="00827D38" w:rsidP="0090650A">
            <w:r>
              <w:t>ВНИ-1 600,0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котельных и теплотрасс в п. Озерный, Леплей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>60 000,00,в т.ч.</w:t>
            </w:r>
          </w:p>
          <w:p w:rsidR="00827D38" w:rsidRDefault="00827D38" w:rsidP="0090650A">
            <w:r>
              <w:t>РБ-42 000,00</w:t>
            </w:r>
          </w:p>
          <w:p w:rsidR="00827D38" w:rsidRDefault="00827D38" w:rsidP="0090650A">
            <w:r>
              <w:t>МБ-6 000,00</w:t>
            </w:r>
          </w:p>
          <w:p w:rsidR="00827D38" w:rsidRDefault="00827D38" w:rsidP="0090650A">
            <w:r>
              <w:t>ВНИ-12 000,00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>Реализация Программы переселения граждан из аварийного жилищного фонда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3 674,50</w:t>
            </w:r>
          </w:p>
        </w:tc>
        <w:tc>
          <w:tcPr>
            <w:tcW w:w="1620" w:type="dxa"/>
          </w:tcPr>
          <w:p w:rsidR="00827D38" w:rsidRDefault="00827D38">
            <w:r>
              <w:t>142 090,20        в т.ч.        средсва фонда- 50 189,30</w:t>
            </w:r>
          </w:p>
          <w:p w:rsidR="00827D38" w:rsidRDefault="00827D38">
            <w:r>
              <w:t xml:space="preserve"> РБ- 80 465,40</w:t>
            </w:r>
          </w:p>
          <w:p w:rsidR="00827D38" w:rsidRDefault="00827D38">
            <w:r>
              <w:t>МБ-11 435,40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7 879,56</w:t>
            </w:r>
          </w:p>
        </w:tc>
        <w:tc>
          <w:tcPr>
            <w:tcW w:w="1620" w:type="dxa"/>
          </w:tcPr>
          <w:p w:rsidR="00827D38" w:rsidRDefault="00827D38">
            <w:r>
              <w:t>15 912, 40</w:t>
            </w:r>
          </w:p>
          <w:p w:rsidR="00827D38" w:rsidRPr="00441726" w:rsidRDefault="00827D38">
            <w:r w:rsidRPr="00441726">
              <w:t>в т.ч.          РБ-</w:t>
            </w:r>
            <w:r>
              <w:t>795 620,00</w:t>
            </w:r>
            <w:r w:rsidRPr="00441726">
              <w:t xml:space="preserve"> 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водоотведения в п. Явас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>2 000, 00</w:t>
            </w:r>
          </w:p>
          <w:p w:rsidR="00827D38" w:rsidRDefault="00827D38" w:rsidP="0090650A">
            <w:r>
              <w:t xml:space="preserve">в т.ч. </w:t>
            </w:r>
          </w:p>
          <w:p w:rsidR="00827D38" w:rsidRDefault="00827D38" w:rsidP="0090650A">
            <w:r>
              <w:t>РБ-1 400,0  МБ-200,0</w:t>
            </w:r>
          </w:p>
          <w:p w:rsidR="00827D38" w:rsidRDefault="00827D38" w:rsidP="0090650A">
            <w:r>
              <w:t>ВНИ-400,0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водоотведения в п.Умет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1 000, в т.ч. </w:t>
            </w:r>
          </w:p>
          <w:p w:rsidR="00827D38" w:rsidRDefault="00827D38" w:rsidP="0090650A">
            <w:r>
              <w:t>РБ-700,0  МБ-100,0</w:t>
            </w:r>
          </w:p>
          <w:p w:rsidR="00827D38" w:rsidRDefault="00827D38" w:rsidP="0090650A">
            <w:r>
              <w:t>ВНИ-200,0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220401">
            <w:pPr>
              <w:jc w:val="right"/>
            </w:pPr>
            <w:r>
              <w:t>2017</w:t>
            </w:r>
          </w:p>
        </w:tc>
        <w:tc>
          <w:tcPr>
            <w:tcW w:w="3489" w:type="dxa"/>
            <w:gridSpan w:val="2"/>
          </w:tcPr>
          <w:p w:rsidR="00827D38" w:rsidRDefault="00827D38" w:rsidP="00220401">
            <w:r>
              <w:t>Модернизация  и реконструкция системы водоотведения в п.Зубова Поляна</w:t>
            </w:r>
          </w:p>
        </w:tc>
        <w:tc>
          <w:tcPr>
            <w:tcW w:w="2160" w:type="dxa"/>
          </w:tcPr>
          <w:p w:rsidR="00827D38" w:rsidRDefault="00827D38" w:rsidP="00220401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220401">
            <w:r>
              <w:t xml:space="preserve">2 000, в т.ч. </w:t>
            </w:r>
          </w:p>
          <w:p w:rsidR="00827D38" w:rsidRDefault="00827D38" w:rsidP="00220401">
            <w:r>
              <w:t>РБ-1400,0  МБ-200,0</w:t>
            </w:r>
          </w:p>
          <w:p w:rsidR="00827D38" w:rsidRDefault="00827D38" w:rsidP="00220401">
            <w:r>
              <w:t>ВНИ-400,0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</w:p>
        </w:tc>
        <w:tc>
          <w:tcPr>
            <w:tcW w:w="3489" w:type="dxa"/>
            <w:gridSpan w:val="2"/>
          </w:tcPr>
          <w:p w:rsidR="00827D38" w:rsidRPr="00521556" w:rsidRDefault="00827D38">
            <w:pPr>
              <w:rPr>
                <w:b/>
              </w:rPr>
            </w:pPr>
            <w:r w:rsidRPr="00521556">
              <w:rPr>
                <w:b/>
              </w:rPr>
              <w:t>Итого: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Pr="00521556" w:rsidRDefault="00827D38">
            <w:pPr>
              <w:rPr>
                <w:b/>
              </w:rPr>
            </w:pPr>
            <w:r>
              <w:rPr>
                <w:b/>
              </w:rPr>
              <w:t>320 311,30</w:t>
            </w:r>
          </w:p>
          <w:p w:rsidR="00827D38" w:rsidRPr="00521556" w:rsidRDefault="00827D38">
            <w:pPr>
              <w:rPr>
                <w:b/>
              </w:rPr>
            </w:pPr>
            <w:r>
              <w:rPr>
                <w:b/>
              </w:rPr>
              <w:t>ФБ-50 189,30</w:t>
            </w:r>
          </w:p>
          <w:p w:rsidR="00827D38" w:rsidRPr="00521556" w:rsidRDefault="00827D38">
            <w:pPr>
              <w:rPr>
                <w:b/>
              </w:rPr>
            </w:pPr>
            <w:r w:rsidRPr="00521556">
              <w:rPr>
                <w:b/>
              </w:rPr>
              <w:t>РБ-</w:t>
            </w:r>
            <w:r>
              <w:rPr>
                <w:b/>
              </w:rPr>
              <w:t>175 826,20</w:t>
            </w:r>
          </w:p>
          <w:p w:rsidR="00827D38" w:rsidRPr="00521556" w:rsidRDefault="00827D38">
            <w:pPr>
              <w:rPr>
                <w:b/>
              </w:rPr>
            </w:pPr>
            <w:r w:rsidRPr="00521556">
              <w:rPr>
                <w:b/>
              </w:rPr>
              <w:t>МБ-</w:t>
            </w:r>
            <w:r>
              <w:rPr>
                <w:b/>
              </w:rPr>
              <w:t>31 411,30</w:t>
            </w:r>
          </w:p>
          <w:p w:rsidR="00827D38" w:rsidRPr="00521556" w:rsidRDefault="00827D38">
            <w:pPr>
              <w:rPr>
                <w:b/>
              </w:rPr>
            </w:pPr>
            <w:r w:rsidRPr="00521556">
              <w:rPr>
                <w:b/>
              </w:rPr>
              <w:t>ВНИ-</w:t>
            </w:r>
            <w:r>
              <w:rPr>
                <w:b/>
              </w:rPr>
              <w:t>62 822,50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>
            <w: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</w:tcPr>
          <w:p w:rsidR="00827D38" w:rsidRPr="00B41EA4" w:rsidRDefault="00827D38">
            <w:pPr>
              <w:jc w:val="center"/>
            </w:pPr>
            <w:r w:rsidRPr="00B41EA4">
              <w:t xml:space="preserve">9650,40 </w:t>
            </w:r>
          </w:p>
        </w:tc>
        <w:tc>
          <w:tcPr>
            <w:tcW w:w="1620" w:type="dxa"/>
          </w:tcPr>
          <w:p w:rsidR="00827D38" w:rsidRPr="00B41EA4" w:rsidRDefault="00827D38">
            <w:r>
              <w:t>19 488, 50</w:t>
            </w:r>
            <w:r w:rsidRPr="00B41EA4">
              <w:t xml:space="preserve">      в т.ч.        </w:t>
            </w:r>
          </w:p>
          <w:p w:rsidR="00827D38" w:rsidRPr="00B41EA4" w:rsidRDefault="00827D38">
            <w:r w:rsidRPr="00B41EA4">
              <w:t>РБ-</w:t>
            </w:r>
            <w:r>
              <w:t>974 426,40</w:t>
            </w:r>
            <w:r w:rsidRPr="00B41EA4">
              <w:t xml:space="preserve"> </w:t>
            </w:r>
          </w:p>
        </w:tc>
        <w:tc>
          <w:tcPr>
            <w:tcW w:w="1980" w:type="dxa"/>
          </w:tcPr>
          <w:p w:rsidR="00827D38" w:rsidRPr="00441726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>Приобретение спецтехники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E95E7A">
            <w:r>
              <w:t>5 000 ,00 вт.ч.</w:t>
            </w:r>
          </w:p>
          <w:p w:rsidR="00827D38" w:rsidRDefault="00827D38" w:rsidP="00E95E7A">
            <w:r>
              <w:t>РБ- 3500,00</w:t>
            </w:r>
          </w:p>
          <w:p w:rsidR="00827D38" w:rsidRDefault="00827D38" w:rsidP="00E95E7A">
            <w:r>
              <w:t>МБ-500,00</w:t>
            </w:r>
          </w:p>
          <w:p w:rsidR="00827D38" w:rsidRDefault="00827D38" w:rsidP="00E95E7A">
            <w:r>
              <w:t>ВНИ-1000,00</w:t>
            </w:r>
          </w:p>
        </w:tc>
        <w:tc>
          <w:tcPr>
            <w:tcW w:w="198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260" w:type="dxa"/>
          </w:tcPr>
          <w:p w:rsidR="00827D38" w:rsidRDefault="00827D38" w:rsidP="00E95E7A">
            <w:pPr>
              <w:jc w:val="right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8 000,00 в т.ч. </w:t>
            </w:r>
          </w:p>
          <w:p w:rsidR="00827D38" w:rsidRDefault="00827D38" w:rsidP="0090650A">
            <w:r>
              <w:t>РБ-5 600,0 МБ-800</w:t>
            </w:r>
          </w:p>
          <w:p w:rsidR="00827D38" w:rsidRDefault="00827D38" w:rsidP="0090650A">
            <w:r>
              <w:t>ВНИ-1 600,00</w:t>
            </w:r>
          </w:p>
        </w:tc>
        <w:tc>
          <w:tcPr>
            <w:tcW w:w="1980" w:type="dxa"/>
          </w:tcPr>
          <w:p w:rsidR="00827D38" w:rsidRPr="00441726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10 000,00 в т.ч. </w:t>
            </w:r>
          </w:p>
          <w:p w:rsidR="00827D38" w:rsidRDefault="00827D38" w:rsidP="0090650A">
            <w:r>
              <w:t>РБ-7000,00 МБ-1000,00</w:t>
            </w:r>
          </w:p>
          <w:p w:rsidR="00827D38" w:rsidRDefault="00827D38" w:rsidP="0090650A">
            <w:r>
              <w:t>ВНИ-2000,00</w:t>
            </w:r>
          </w:p>
        </w:tc>
        <w:tc>
          <w:tcPr>
            <w:tcW w:w="1980" w:type="dxa"/>
          </w:tcPr>
          <w:p w:rsidR="00827D38" w:rsidRPr="00441726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Явас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10 000,00 в т.ч. </w:t>
            </w:r>
          </w:p>
          <w:p w:rsidR="00827D38" w:rsidRDefault="00827D38" w:rsidP="0090650A">
            <w:r>
              <w:t>РБ-7 000,0 МБ-1 000,00</w:t>
            </w:r>
          </w:p>
          <w:p w:rsidR="00827D38" w:rsidRDefault="00827D38" w:rsidP="0090650A">
            <w:r>
              <w:t>ВНИ-2000,00</w:t>
            </w:r>
          </w:p>
        </w:tc>
        <w:tc>
          <w:tcPr>
            <w:tcW w:w="1980" w:type="dxa"/>
          </w:tcPr>
          <w:p w:rsidR="00827D38" w:rsidRPr="00441726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10 000,00 в т.ч. </w:t>
            </w:r>
          </w:p>
          <w:p w:rsidR="00827D38" w:rsidRDefault="00827D38" w:rsidP="0090650A">
            <w:r>
              <w:t>РБ-7 000,0 МБ-1 000,00</w:t>
            </w:r>
          </w:p>
          <w:p w:rsidR="00827D38" w:rsidRDefault="00827D38" w:rsidP="0090650A">
            <w:r>
              <w:t>ВНИ-2000,00</w:t>
            </w:r>
          </w:p>
        </w:tc>
        <w:tc>
          <w:tcPr>
            <w:tcW w:w="1980" w:type="dxa"/>
          </w:tcPr>
          <w:p w:rsidR="00827D38" w:rsidRPr="00441726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Леплей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 в т.ч. </w:t>
            </w:r>
          </w:p>
          <w:p w:rsidR="00827D38" w:rsidRDefault="00827D38" w:rsidP="0090650A">
            <w:r>
              <w:t>РБ-5 600,0 МБ-800,0</w:t>
            </w:r>
          </w:p>
          <w:p w:rsidR="00827D38" w:rsidRDefault="00827D38" w:rsidP="0090650A">
            <w:r>
              <w:t>ВНИ-1 600,0</w:t>
            </w:r>
          </w:p>
        </w:tc>
        <w:tc>
          <w:tcPr>
            <w:tcW w:w="1980" w:type="dxa"/>
          </w:tcPr>
          <w:p w:rsidR="00827D38" w:rsidRPr="00441726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 в т.ч. </w:t>
            </w:r>
          </w:p>
          <w:p w:rsidR="00827D38" w:rsidRDefault="00827D38" w:rsidP="0090650A">
            <w:r>
              <w:t>РБ-5 600,0 МБ-800,0</w:t>
            </w:r>
          </w:p>
          <w:p w:rsidR="00827D38" w:rsidRDefault="00827D38" w:rsidP="0090650A">
            <w:r>
              <w:t>ВНИ-1 600,0</w:t>
            </w:r>
          </w:p>
        </w:tc>
        <w:tc>
          <w:tcPr>
            <w:tcW w:w="1980" w:type="dxa"/>
          </w:tcPr>
          <w:p w:rsidR="00827D38" w:rsidRPr="00441726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сетей электроснабжения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>2 900,00</w:t>
            </w:r>
          </w:p>
          <w:p w:rsidR="00827D38" w:rsidRDefault="00827D38" w:rsidP="0090650A">
            <w:r>
              <w:t>РБ- 2030,00</w:t>
            </w:r>
          </w:p>
          <w:p w:rsidR="00827D38" w:rsidRDefault="00827D38" w:rsidP="0090650A">
            <w:r>
              <w:t>МБ-290,00</w:t>
            </w:r>
          </w:p>
          <w:p w:rsidR="00827D38" w:rsidRDefault="00827D38" w:rsidP="0090650A">
            <w:r>
              <w:t>ВНИ-580,00</w:t>
            </w:r>
          </w:p>
        </w:tc>
        <w:tc>
          <w:tcPr>
            <w:tcW w:w="1980" w:type="dxa"/>
          </w:tcPr>
          <w:p w:rsidR="00827D38" w:rsidRPr="00441726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водоотведения в п. Явас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2 000, в т.ч. </w:t>
            </w:r>
          </w:p>
          <w:p w:rsidR="00827D38" w:rsidRDefault="00827D38" w:rsidP="0090650A">
            <w:r>
              <w:t>РБ-1400,0  МБ-200,0</w:t>
            </w:r>
          </w:p>
          <w:p w:rsidR="00827D38" w:rsidRDefault="00827D38" w:rsidP="0090650A">
            <w:r>
              <w:t>ВНИ-400,0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водоотведения в п.Умет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1 000, в т.ч. </w:t>
            </w:r>
          </w:p>
          <w:p w:rsidR="00827D38" w:rsidRDefault="00827D38" w:rsidP="0090650A">
            <w:r>
              <w:t>РБ-700,0  МБ-100,0</w:t>
            </w:r>
          </w:p>
          <w:p w:rsidR="00827D38" w:rsidRDefault="00827D38" w:rsidP="0090650A">
            <w:r>
              <w:t>ВНИ-200,0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существующей системы теплоснабжения в п. Явас, п. Леплей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10 000,0 в т.ч. </w:t>
            </w:r>
          </w:p>
          <w:p w:rsidR="00827D38" w:rsidRDefault="00827D38" w:rsidP="0090650A">
            <w:r>
              <w:t>РБ-7 000,0</w:t>
            </w:r>
          </w:p>
          <w:p w:rsidR="00827D38" w:rsidRDefault="00827D38" w:rsidP="0090650A">
            <w:r>
              <w:t>МБ-1 000,0</w:t>
            </w:r>
          </w:p>
          <w:p w:rsidR="00827D38" w:rsidRDefault="00827D38" w:rsidP="0090650A">
            <w:r>
              <w:t>ВНИ-2 000,0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существующей системы теплоснабжения п. Зубова Поляна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220401">
            <w:r>
              <w:t xml:space="preserve">1 000,0 в т.ч. </w:t>
            </w:r>
          </w:p>
          <w:p w:rsidR="00827D38" w:rsidRDefault="00827D38" w:rsidP="00220401">
            <w:r>
              <w:t>РБ-700,0</w:t>
            </w:r>
          </w:p>
          <w:p w:rsidR="00827D38" w:rsidRDefault="00827D38" w:rsidP="00220401">
            <w:r>
              <w:t>МБ-100,0</w:t>
            </w:r>
          </w:p>
          <w:p w:rsidR="00827D38" w:rsidRDefault="00827D38" w:rsidP="00220401">
            <w:r>
              <w:t>ВНИ-200,0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  <w:r>
              <w:t>2018</w:t>
            </w: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 xml:space="preserve">Модернизация  и реконструкция водопроводных сетей 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E95E7A">
            <w:r>
              <w:t xml:space="preserve">5 000,00 в т.ч. РБ-3 500,0 </w:t>
            </w:r>
          </w:p>
          <w:p w:rsidR="00827D38" w:rsidRDefault="00827D38" w:rsidP="00E95E7A">
            <w:r>
              <w:t>МБ-500,00</w:t>
            </w:r>
          </w:p>
          <w:p w:rsidR="00827D38" w:rsidRDefault="00827D38" w:rsidP="00E95E7A">
            <w:r>
              <w:t>ВНИ-1000,00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>Итого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Pr="00521556" w:rsidRDefault="00827D38" w:rsidP="00F9313A">
            <w:pPr>
              <w:rPr>
                <w:b/>
              </w:rPr>
            </w:pPr>
            <w:r>
              <w:rPr>
                <w:b/>
              </w:rPr>
              <w:t>99 388,50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в т.ч.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РБ-</w:t>
            </w:r>
            <w:r>
              <w:rPr>
                <w:b/>
              </w:rPr>
              <w:t>69 571,90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МБ-</w:t>
            </w:r>
            <w:r>
              <w:rPr>
                <w:b/>
              </w:rPr>
              <w:t>9 938,90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ВНИ-</w:t>
            </w:r>
            <w:r>
              <w:rPr>
                <w:b/>
              </w:rPr>
              <w:t>19 877,70</w:t>
            </w:r>
          </w:p>
        </w:tc>
        <w:tc>
          <w:tcPr>
            <w:tcW w:w="198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</w:tcPr>
          <w:p w:rsidR="00827D38" w:rsidRPr="00B41EA4" w:rsidRDefault="00827D38" w:rsidP="0090650A">
            <w:pPr>
              <w:jc w:val="center"/>
            </w:pPr>
            <w:r>
              <w:t>8790,0</w:t>
            </w:r>
            <w:r w:rsidRPr="00B41EA4">
              <w:t xml:space="preserve"> </w:t>
            </w:r>
          </w:p>
        </w:tc>
        <w:tc>
          <w:tcPr>
            <w:tcW w:w="1620" w:type="dxa"/>
          </w:tcPr>
          <w:p w:rsidR="00827D38" w:rsidRDefault="00827D38" w:rsidP="0090650A">
            <w:r>
              <w:t>17 751,00</w:t>
            </w:r>
          </w:p>
          <w:p w:rsidR="00827D38" w:rsidRPr="00B41EA4" w:rsidRDefault="00827D38" w:rsidP="0090650A">
            <w:r w:rsidRPr="00B41EA4">
              <w:t xml:space="preserve">в т.ч.        </w:t>
            </w:r>
          </w:p>
          <w:p w:rsidR="00827D38" w:rsidRPr="00B41EA4" w:rsidRDefault="00827D38" w:rsidP="0090650A">
            <w:r w:rsidRPr="00B41EA4">
              <w:t>РБ-</w:t>
            </w:r>
            <w:r>
              <w:t>887 549,50</w:t>
            </w:r>
            <w:r w:rsidRPr="00B41EA4">
              <w:t xml:space="preserve"> 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8 000,00 в т.ч. </w:t>
            </w:r>
          </w:p>
          <w:p w:rsidR="00827D38" w:rsidRDefault="00827D38" w:rsidP="0090650A">
            <w:r>
              <w:t>РБ-5 600,0 МБ-800</w:t>
            </w:r>
          </w:p>
          <w:p w:rsidR="00827D38" w:rsidRDefault="00827D38" w:rsidP="0090650A">
            <w:r>
              <w:t>ВНИ-1 600,00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10 000,00 в т.ч. </w:t>
            </w:r>
          </w:p>
          <w:p w:rsidR="00827D38" w:rsidRDefault="00827D38" w:rsidP="0090650A">
            <w:r>
              <w:t>РБ-7000,00 МБ-1000,00</w:t>
            </w:r>
          </w:p>
          <w:p w:rsidR="00827D38" w:rsidRDefault="00827D38" w:rsidP="0090650A">
            <w:r>
              <w:t>ВНИ-2000,00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Явас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10 000,00 в т.ч. </w:t>
            </w:r>
          </w:p>
          <w:p w:rsidR="00827D38" w:rsidRDefault="00827D38" w:rsidP="0090650A">
            <w:r>
              <w:t>РБ-7 000,0 МБ-1 000,00</w:t>
            </w:r>
          </w:p>
          <w:p w:rsidR="00827D38" w:rsidRDefault="00827D38" w:rsidP="0090650A">
            <w:r>
              <w:t>ВНИ-2000,00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10 000,00 в т.ч. </w:t>
            </w:r>
          </w:p>
          <w:p w:rsidR="00827D38" w:rsidRDefault="00827D38" w:rsidP="0090650A">
            <w:r>
              <w:t>РБ-7 000,0 МБ-1 000,00</w:t>
            </w:r>
          </w:p>
          <w:p w:rsidR="00827D38" w:rsidRDefault="00827D38" w:rsidP="0090650A">
            <w:r>
              <w:t>ВНИ-2000,00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Леплей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 в т.ч. </w:t>
            </w:r>
          </w:p>
          <w:p w:rsidR="00827D38" w:rsidRDefault="00827D38" w:rsidP="0090650A">
            <w:r>
              <w:t>РБ-5 600,0 МБ-800,0</w:t>
            </w:r>
          </w:p>
          <w:p w:rsidR="00827D38" w:rsidRDefault="00827D38" w:rsidP="0090650A">
            <w:r>
              <w:t>ВНИ-1 600,0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8 000,0 в т.ч. </w:t>
            </w:r>
          </w:p>
          <w:p w:rsidR="00827D38" w:rsidRDefault="00827D38" w:rsidP="0090650A">
            <w:r>
              <w:t>РБ-5 600,0 МБ-800,0</w:t>
            </w:r>
          </w:p>
          <w:p w:rsidR="00827D38" w:rsidRDefault="00827D38" w:rsidP="0090650A">
            <w:r>
              <w:t>ВНИ-1 600,0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сетей электроснабжения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>3100,00</w:t>
            </w:r>
          </w:p>
          <w:p w:rsidR="00827D38" w:rsidRDefault="00827D38" w:rsidP="0090650A">
            <w:r>
              <w:t>РБ- 2170,00</w:t>
            </w:r>
          </w:p>
          <w:p w:rsidR="00827D38" w:rsidRDefault="00827D38" w:rsidP="0090650A">
            <w:r>
              <w:t>МБ-310,00</w:t>
            </w:r>
          </w:p>
          <w:p w:rsidR="00827D38" w:rsidRDefault="00827D38" w:rsidP="0090650A">
            <w:r>
              <w:t>ВНИ-620,00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водоотведения в п. Явас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2 000,00 в т.ч. </w:t>
            </w:r>
          </w:p>
          <w:p w:rsidR="00827D38" w:rsidRDefault="00827D38" w:rsidP="0090650A">
            <w:r>
              <w:t>РБ-1 400,0  МБ-200,0</w:t>
            </w:r>
          </w:p>
          <w:p w:rsidR="00827D38" w:rsidRDefault="00827D38" w:rsidP="0090650A">
            <w:r>
              <w:t>ВНИ-400,0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 и реконструкция системы водоотведения в п.Умет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1 000.00 в т.ч. </w:t>
            </w:r>
          </w:p>
          <w:p w:rsidR="00827D38" w:rsidRDefault="00827D38" w:rsidP="0090650A">
            <w:r>
              <w:t>РБ-700,00  МБ-100,0</w:t>
            </w:r>
          </w:p>
          <w:p w:rsidR="00827D38" w:rsidRDefault="00827D38" w:rsidP="0090650A">
            <w:r>
              <w:t>ВНИ-200,0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и реконструкция системы водоотведения в п. Зубова Поляна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>2 000,00 в т.ч.</w:t>
            </w:r>
          </w:p>
          <w:p w:rsidR="00827D38" w:rsidRDefault="00827D38" w:rsidP="0090650A">
            <w:r>
              <w:t>РБ-1400,00</w:t>
            </w:r>
          </w:p>
          <w:p w:rsidR="00827D38" w:rsidRDefault="00827D38" w:rsidP="0090650A">
            <w:r>
              <w:t>МБ-200,00</w:t>
            </w:r>
          </w:p>
          <w:p w:rsidR="00827D38" w:rsidRDefault="00827D38" w:rsidP="0090650A">
            <w:r>
              <w:t>ВНИ-400,00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90650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90650A">
            <w:r>
              <w:t>Модернизация существующей системы теплоснабжения в п. Явас</w:t>
            </w:r>
          </w:p>
        </w:tc>
        <w:tc>
          <w:tcPr>
            <w:tcW w:w="2160" w:type="dxa"/>
          </w:tcPr>
          <w:p w:rsidR="00827D38" w:rsidRDefault="00827D38" w:rsidP="0090650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90650A">
            <w:r>
              <w:t xml:space="preserve">10 000,0 в т.ч. </w:t>
            </w:r>
          </w:p>
          <w:p w:rsidR="00827D38" w:rsidRDefault="00827D38" w:rsidP="0090650A">
            <w:r>
              <w:t>РБ-7 000,0</w:t>
            </w:r>
          </w:p>
          <w:p w:rsidR="00827D38" w:rsidRDefault="00827D38" w:rsidP="0090650A">
            <w:r>
              <w:t>МБ-1 000,0</w:t>
            </w:r>
          </w:p>
          <w:p w:rsidR="00827D38" w:rsidRDefault="00827D38" w:rsidP="0090650A">
            <w:r>
              <w:t>ВНИ-2 000,0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>Модернизация  и реконструкция системы водоснабжения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E95E7A">
            <w:r>
              <w:t xml:space="preserve">25 000,00 в т.ч. </w:t>
            </w:r>
          </w:p>
          <w:p w:rsidR="00827D38" w:rsidRDefault="00827D38" w:rsidP="00E95E7A">
            <w:r>
              <w:t>РБ-17 500,0 МБ-2 500,00</w:t>
            </w:r>
          </w:p>
          <w:p w:rsidR="00827D38" w:rsidRDefault="00827D38" w:rsidP="00E95E7A">
            <w:r>
              <w:t>ВНИ-5000,00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  <w:r>
              <w:t>2019</w:t>
            </w: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>Приобретение спецтехники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E95E7A">
            <w:r>
              <w:t>5 000 ,00 вт.ч.</w:t>
            </w:r>
          </w:p>
          <w:p w:rsidR="00827D38" w:rsidRDefault="00827D38" w:rsidP="00E95E7A">
            <w:r>
              <w:t>РБ- 3500,00</w:t>
            </w:r>
          </w:p>
          <w:p w:rsidR="00827D38" w:rsidRDefault="00827D38" w:rsidP="00E95E7A">
            <w:r>
              <w:t>МБ-500,00</w:t>
            </w:r>
          </w:p>
          <w:p w:rsidR="00827D38" w:rsidRDefault="00827D38" w:rsidP="00E95E7A">
            <w:r>
              <w:t>ВНИ-1000,00</w:t>
            </w:r>
          </w:p>
        </w:tc>
        <w:tc>
          <w:tcPr>
            <w:tcW w:w="198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</w:p>
        </w:tc>
        <w:tc>
          <w:tcPr>
            <w:tcW w:w="3489" w:type="dxa"/>
            <w:gridSpan w:val="2"/>
          </w:tcPr>
          <w:p w:rsidR="00827D38" w:rsidRPr="002F3488" w:rsidRDefault="00827D38" w:rsidP="00E95E7A">
            <w:pPr>
              <w:rPr>
                <w:b/>
              </w:rPr>
            </w:pPr>
            <w:r w:rsidRPr="002F3488">
              <w:rPr>
                <w:b/>
              </w:rPr>
              <w:t>Итого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Pr="00521556" w:rsidRDefault="00827D38" w:rsidP="00F9313A">
            <w:pPr>
              <w:rPr>
                <w:b/>
              </w:rPr>
            </w:pPr>
            <w:r>
              <w:rPr>
                <w:b/>
              </w:rPr>
              <w:t>119 861,00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в т.ч.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РБ-</w:t>
            </w:r>
            <w:r>
              <w:rPr>
                <w:b/>
              </w:rPr>
              <w:t>83 895,70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МБ-</w:t>
            </w:r>
            <w:r>
              <w:rPr>
                <w:b/>
              </w:rPr>
              <w:t>11 985,10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ВНИ-</w:t>
            </w:r>
            <w:r>
              <w:rPr>
                <w:b/>
              </w:rPr>
              <w:t>23 970,00</w:t>
            </w:r>
          </w:p>
        </w:tc>
        <w:tc>
          <w:tcPr>
            <w:tcW w:w="198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</w:tcPr>
          <w:p w:rsidR="00827D38" w:rsidRPr="00B41EA4" w:rsidRDefault="00827D38" w:rsidP="00303AEA">
            <w:pPr>
              <w:jc w:val="center"/>
            </w:pPr>
            <w:r>
              <w:t>8990,0</w:t>
            </w:r>
            <w:r w:rsidRPr="00B41EA4">
              <w:t xml:space="preserve"> </w:t>
            </w:r>
          </w:p>
        </w:tc>
        <w:tc>
          <w:tcPr>
            <w:tcW w:w="1620" w:type="dxa"/>
          </w:tcPr>
          <w:p w:rsidR="00827D38" w:rsidRPr="00B41EA4" w:rsidRDefault="00827D38" w:rsidP="00303AEA">
            <w:r>
              <w:t>18 154,00</w:t>
            </w:r>
            <w:r w:rsidRPr="00B41EA4">
              <w:t xml:space="preserve">в т.ч.        </w:t>
            </w:r>
          </w:p>
          <w:p w:rsidR="00827D38" w:rsidRPr="00B41EA4" w:rsidRDefault="00827D38" w:rsidP="00303AEA">
            <w:r w:rsidRPr="00B41EA4">
              <w:t>РБ-</w:t>
            </w:r>
            <w:r>
              <w:t>907 744,00</w:t>
            </w:r>
            <w:r w:rsidRPr="00B41EA4">
              <w:t xml:space="preserve"> 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8 000,00 в т.ч. </w:t>
            </w:r>
          </w:p>
          <w:p w:rsidR="00827D38" w:rsidRDefault="00827D38" w:rsidP="00303AEA">
            <w:r>
              <w:t>РБ-5 600,0 МБ-800</w:t>
            </w:r>
          </w:p>
          <w:p w:rsidR="00827D38" w:rsidRDefault="00827D38" w:rsidP="00303AEA">
            <w:r>
              <w:t>ВНИ-1 600,00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10 000,00 в т.ч. </w:t>
            </w:r>
          </w:p>
          <w:p w:rsidR="00827D38" w:rsidRDefault="00827D38" w:rsidP="00303AEA">
            <w:r>
              <w:t>РБ-7000,00 МБ-1000,00</w:t>
            </w:r>
          </w:p>
          <w:p w:rsidR="00827D38" w:rsidRDefault="00827D38" w:rsidP="00303AEA">
            <w:r>
              <w:t>ВНИ-2000,00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 и реконструкция системы водоснабжения в п. Явас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10 000,00 в т.ч. </w:t>
            </w:r>
          </w:p>
          <w:p w:rsidR="00827D38" w:rsidRDefault="00827D38" w:rsidP="00303AEA">
            <w:r>
              <w:t>РБ-7 000,0 МБ-1 000,00</w:t>
            </w:r>
          </w:p>
          <w:p w:rsidR="00827D38" w:rsidRDefault="00827D38" w:rsidP="00303AEA">
            <w:r>
              <w:t>ВНИ-2000,00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10 000,00 в т.ч. </w:t>
            </w:r>
          </w:p>
          <w:p w:rsidR="00827D38" w:rsidRDefault="00827D38" w:rsidP="00303AEA">
            <w:r>
              <w:t>РБ-7 000,0 МБ-1 000,00</w:t>
            </w:r>
          </w:p>
          <w:p w:rsidR="00827D38" w:rsidRDefault="00827D38" w:rsidP="00303AEA">
            <w:r>
              <w:t>ВНИ-2000,00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 и реконструкция системы водоснабжения в п. Леплей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8 000,0 в т.ч. </w:t>
            </w:r>
          </w:p>
          <w:p w:rsidR="00827D38" w:rsidRDefault="00827D38" w:rsidP="00303AEA">
            <w:r>
              <w:t>РБ-5 600,0 МБ-800,0</w:t>
            </w:r>
          </w:p>
          <w:p w:rsidR="00827D38" w:rsidRDefault="00827D38" w:rsidP="00303AEA">
            <w:r>
              <w:t>ВНИ-1 600,0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8 000,0 в т.ч. </w:t>
            </w:r>
          </w:p>
          <w:p w:rsidR="00827D38" w:rsidRDefault="00827D38" w:rsidP="00303AEA">
            <w:r>
              <w:t>РБ-5 600,0 МБ-800,0</w:t>
            </w:r>
          </w:p>
          <w:p w:rsidR="00827D38" w:rsidRDefault="00827D38" w:rsidP="00303AEA">
            <w:r>
              <w:t>ВНИ-1 600,0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сетей электроснабжения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>3 300,00</w:t>
            </w:r>
          </w:p>
          <w:p w:rsidR="00827D38" w:rsidRDefault="00827D38" w:rsidP="00303AEA">
            <w:r>
              <w:t>РБ- 2170,00</w:t>
            </w:r>
          </w:p>
          <w:p w:rsidR="00827D38" w:rsidRDefault="00827D38" w:rsidP="00303AEA">
            <w:r>
              <w:t>МБ-310,00</w:t>
            </w:r>
          </w:p>
          <w:p w:rsidR="00827D38" w:rsidRDefault="00827D38" w:rsidP="00303AEA">
            <w:r>
              <w:t>ВНИ-620,00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 и реконструкция системы водоотведения в п. Явас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2 000,00 в т.ч. </w:t>
            </w:r>
          </w:p>
          <w:p w:rsidR="00827D38" w:rsidRDefault="00827D38" w:rsidP="00303AEA">
            <w:r>
              <w:t>РБ-1400,00  МБ-200,00</w:t>
            </w:r>
          </w:p>
          <w:p w:rsidR="00827D38" w:rsidRDefault="00827D38" w:rsidP="00303AEA">
            <w:r>
              <w:t>ВНИ-400,00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 и реконструкция системы водоотведения в п.Умет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1 000, в т.ч. </w:t>
            </w:r>
          </w:p>
          <w:p w:rsidR="00827D38" w:rsidRDefault="00827D38" w:rsidP="00303AEA">
            <w:r>
              <w:t>РБ-3 500,00 МБ-500,00</w:t>
            </w:r>
          </w:p>
          <w:p w:rsidR="00827D38" w:rsidRDefault="00827D38" w:rsidP="00303AEA">
            <w:r>
              <w:t>ВНИ-1000,00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220401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220401">
            <w:r>
              <w:t>Модернизация  и реконструкция системы водоотведения в п.Зубова поляна</w:t>
            </w:r>
          </w:p>
        </w:tc>
        <w:tc>
          <w:tcPr>
            <w:tcW w:w="2160" w:type="dxa"/>
          </w:tcPr>
          <w:p w:rsidR="00827D38" w:rsidRDefault="00827D38" w:rsidP="00220401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220401">
            <w:r>
              <w:t xml:space="preserve">2000, в т.ч. </w:t>
            </w:r>
          </w:p>
          <w:p w:rsidR="00827D38" w:rsidRDefault="00827D38" w:rsidP="00220401">
            <w:r>
              <w:t>РБ-1400,00 МБ-200,00</w:t>
            </w:r>
          </w:p>
          <w:p w:rsidR="00827D38" w:rsidRDefault="00827D38" w:rsidP="00220401">
            <w:r>
              <w:t>ВНИ-400,00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>Приобретение спецтехники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E95E7A">
            <w:r>
              <w:t>5 000 ,00 вт.ч.</w:t>
            </w:r>
          </w:p>
          <w:p w:rsidR="00827D38" w:rsidRDefault="00827D38" w:rsidP="00E95E7A">
            <w:r>
              <w:t>РБ- 3500,00</w:t>
            </w:r>
          </w:p>
          <w:p w:rsidR="00827D38" w:rsidRDefault="00827D38" w:rsidP="00E95E7A">
            <w:r>
              <w:t>МБ-500,00</w:t>
            </w:r>
          </w:p>
          <w:p w:rsidR="00827D38" w:rsidRDefault="00827D38" w:rsidP="00E95E7A">
            <w:r>
              <w:t>ВНИ-1000,00</w:t>
            </w:r>
          </w:p>
        </w:tc>
        <w:tc>
          <w:tcPr>
            <w:tcW w:w="198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E95E7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E95E7A">
            <w:r>
              <w:t>Модернизация  и реконструкция системы водоснабжения</w:t>
            </w:r>
          </w:p>
        </w:tc>
        <w:tc>
          <w:tcPr>
            <w:tcW w:w="216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E95E7A">
            <w:r>
              <w:t xml:space="preserve">25 000,00 в т.ч. </w:t>
            </w:r>
          </w:p>
          <w:p w:rsidR="00827D38" w:rsidRDefault="00827D38" w:rsidP="00E95E7A">
            <w:r>
              <w:t>РБ-17 500,0 МБ-2 500,00</w:t>
            </w:r>
          </w:p>
          <w:p w:rsidR="00827D38" w:rsidRDefault="00827D38" w:rsidP="00E95E7A">
            <w:r>
              <w:t>ВНИ-5000,00</w:t>
            </w:r>
          </w:p>
        </w:tc>
        <w:tc>
          <w:tcPr>
            <w:tcW w:w="1980" w:type="dxa"/>
          </w:tcPr>
          <w:p w:rsidR="00827D38" w:rsidRDefault="00827D38" w:rsidP="00E95E7A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  <w:r>
              <w:t>2020</w:t>
            </w:r>
          </w:p>
        </w:tc>
        <w:tc>
          <w:tcPr>
            <w:tcW w:w="3489" w:type="dxa"/>
            <w:gridSpan w:val="2"/>
          </w:tcPr>
          <w:p w:rsidR="00827D38" w:rsidRDefault="00827D38" w:rsidP="00303AEA">
            <w:r>
              <w:t>Модернизация существующей системы теплоснабжения в п. Явас, п.Леплей</w:t>
            </w:r>
          </w:p>
        </w:tc>
        <w:tc>
          <w:tcPr>
            <w:tcW w:w="2160" w:type="dxa"/>
          </w:tcPr>
          <w:p w:rsidR="00827D38" w:rsidRDefault="00827D38" w:rsidP="00303AEA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303AEA">
            <w:r>
              <w:t xml:space="preserve">10 000,00 в т.ч. </w:t>
            </w:r>
          </w:p>
          <w:p w:rsidR="00827D38" w:rsidRDefault="00827D38" w:rsidP="00303AEA">
            <w:r>
              <w:t>РБ-7 000,00</w:t>
            </w:r>
          </w:p>
          <w:p w:rsidR="00827D38" w:rsidRDefault="00827D38" w:rsidP="00303AEA">
            <w:r>
              <w:t>МБ-1 000,00</w:t>
            </w:r>
          </w:p>
          <w:p w:rsidR="00827D38" w:rsidRDefault="00827D38" w:rsidP="00303AEA">
            <w:r>
              <w:t>ВНИ-2 000,0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437223">
        <w:tc>
          <w:tcPr>
            <w:tcW w:w="2517" w:type="dxa"/>
            <w:vAlign w:val="center"/>
          </w:tcPr>
          <w:p w:rsidR="00827D38" w:rsidRDefault="00827D38"/>
        </w:tc>
        <w:tc>
          <w:tcPr>
            <w:tcW w:w="1191" w:type="dxa"/>
          </w:tcPr>
          <w:p w:rsidR="00827D38" w:rsidRDefault="00827D38" w:rsidP="00303AEA">
            <w:pPr>
              <w:jc w:val="right"/>
            </w:pPr>
          </w:p>
        </w:tc>
        <w:tc>
          <w:tcPr>
            <w:tcW w:w="3489" w:type="dxa"/>
            <w:gridSpan w:val="2"/>
          </w:tcPr>
          <w:p w:rsidR="00827D38" w:rsidRPr="002F3488" w:rsidRDefault="00827D38" w:rsidP="00F9313A">
            <w:pPr>
              <w:rPr>
                <w:b/>
              </w:rPr>
            </w:pPr>
            <w:r w:rsidRPr="002F3488">
              <w:rPr>
                <w:b/>
              </w:rPr>
              <w:t>Итого</w:t>
            </w:r>
          </w:p>
        </w:tc>
        <w:tc>
          <w:tcPr>
            <w:tcW w:w="2160" w:type="dxa"/>
          </w:tcPr>
          <w:p w:rsidR="00827D38" w:rsidRDefault="00827D38" w:rsidP="00F9313A">
            <w:pPr>
              <w:jc w:val="center"/>
            </w:pPr>
          </w:p>
        </w:tc>
        <w:tc>
          <w:tcPr>
            <w:tcW w:w="1620" w:type="dxa"/>
          </w:tcPr>
          <w:p w:rsidR="00827D38" w:rsidRPr="00521556" w:rsidRDefault="00827D38" w:rsidP="00F9313A">
            <w:pPr>
              <w:rPr>
                <w:b/>
              </w:rPr>
            </w:pPr>
            <w:r>
              <w:rPr>
                <w:b/>
              </w:rPr>
              <w:t>130 454,00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в т.ч.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РБ-</w:t>
            </w:r>
            <w:r>
              <w:rPr>
                <w:b/>
              </w:rPr>
              <w:t>91 317,80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МБ-</w:t>
            </w:r>
            <w:r>
              <w:rPr>
                <w:b/>
              </w:rPr>
              <w:t>13 045,40</w:t>
            </w:r>
          </w:p>
          <w:p w:rsidR="00827D38" w:rsidRPr="00521556" w:rsidRDefault="00827D38" w:rsidP="00F9313A">
            <w:pPr>
              <w:rPr>
                <w:b/>
              </w:rPr>
            </w:pPr>
            <w:r w:rsidRPr="00521556">
              <w:rPr>
                <w:b/>
              </w:rPr>
              <w:t>ВНИ-</w:t>
            </w:r>
            <w:r>
              <w:rPr>
                <w:b/>
              </w:rPr>
              <w:t>26 090.80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 w:val="restart"/>
          </w:tcPr>
          <w:p w:rsidR="00827D38" w:rsidRDefault="00827D38">
            <w:r>
              <w:t>2. Министерство энергетики и тарифной политики</w:t>
            </w:r>
          </w:p>
        </w:tc>
        <w:tc>
          <w:tcPr>
            <w:tcW w:w="13071" w:type="dxa"/>
            <w:gridSpan w:val="8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20" w:type="dxa"/>
          </w:tcPr>
          <w:p w:rsidR="00827D38" w:rsidRDefault="00827D38">
            <w:r>
              <w:t>Капитальный ремонт объектов распределительных сетей (ВЛ-10/0,4 кВ, ТП 10/0,4кВ)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/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/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/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/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2016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/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</w:p>
        </w:tc>
        <w:tc>
          <w:tcPr>
            <w:tcW w:w="3420" w:type="dxa"/>
          </w:tcPr>
          <w:p w:rsidR="00827D38" w:rsidRPr="00700D6B" w:rsidRDefault="00827D38">
            <w:pPr>
              <w:rPr>
                <w:b/>
              </w:rPr>
            </w:pPr>
            <w:r w:rsidRPr="00700D6B">
              <w:rPr>
                <w:b/>
              </w:rPr>
              <w:t>Итого</w:t>
            </w:r>
          </w:p>
        </w:tc>
        <w:tc>
          <w:tcPr>
            <w:tcW w:w="2160" w:type="dxa"/>
          </w:tcPr>
          <w:p w:rsidR="00827D38" w:rsidRPr="00700D6B" w:rsidRDefault="00827D38">
            <w:pPr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827D38" w:rsidRPr="00700D6B" w:rsidRDefault="00827D38">
            <w:pPr>
              <w:rPr>
                <w:b/>
              </w:rPr>
            </w:pPr>
            <w:r>
              <w:rPr>
                <w:b/>
              </w:rPr>
              <w:t>676,00 -ВНИ</w:t>
            </w:r>
          </w:p>
        </w:tc>
        <w:tc>
          <w:tcPr>
            <w:tcW w:w="1980" w:type="dxa"/>
          </w:tcPr>
          <w:p w:rsidR="00827D38" w:rsidRPr="00700D6B" w:rsidRDefault="00827D38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r>
              <w:t>Капитальный ремонт объектов распределительных сетей (ВЛ-10/0,4 кВ, ТП 10/0,4кВ)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>
            <w:r>
              <w:t>20235,00-ВНИ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40,9 км, ТП -6 шт. на 850 кВА</w:t>
            </w:r>
          </w:p>
        </w:tc>
        <w:tc>
          <w:tcPr>
            <w:tcW w:w="1620" w:type="dxa"/>
          </w:tcPr>
          <w:p w:rsidR="00827D38" w:rsidRDefault="00827D38">
            <w:r>
              <w:t>37150,00-ВНИ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  <w:r>
              <w:t>7000,00</w:t>
            </w:r>
          </w:p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13,5 км, ТП -3 шт. на 490 кВА</w:t>
            </w:r>
          </w:p>
        </w:tc>
        <w:tc>
          <w:tcPr>
            <w:tcW w:w="1620" w:type="dxa"/>
          </w:tcPr>
          <w:p w:rsidR="00827D38" w:rsidRDefault="00827D38">
            <w:r>
              <w:t>12800,00-ВНИ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  <w:r>
              <w:t>2500,00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12,4 км, ТП-5 шт. на 1130 кВА</w:t>
            </w:r>
          </w:p>
        </w:tc>
        <w:tc>
          <w:tcPr>
            <w:tcW w:w="1620" w:type="dxa"/>
          </w:tcPr>
          <w:p w:rsidR="00827D38" w:rsidRDefault="00827D38">
            <w:r>
              <w:t>11 700,00-ВНИ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  <w:r>
              <w:t>2 300,00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установкой КТП-35/10/1600кВА и КТП-35/0,4/100кВА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13,8 км</w:t>
            </w:r>
          </w:p>
        </w:tc>
        <w:tc>
          <w:tcPr>
            <w:tcW w:w="1620" w:type="dxa"/>
          </w:tcPr>
          <w:p w:rsidR="00827D38" w:rsidRDefault="00827D38">
            <w:r>
              <w:t>13 300,00-ВНИ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  <w:r>
              <w:t>2 600,00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</w:pPr>
            <w:r>
              <w:rPr>
                <w:color w:val="000000"/>
              </w:rPr>
              <w:t>Строительство линии ВЛИ—10/0,4 кВ с установкой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5,35км, ТП-3шт. на 420кВА</w:t>
            </w:r>
          </w:p>
        </w:tc>
        <w:tc>
          <w:tcPr>
            <w:tcW w:w="1620" w:type="dxa"/>
          </w:tcPr>
          <w:p w:rsidR="00827D38" w:rsidRDefault="00827D38">
            <w:r>
              <w:t>5 175,00-ВНИ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  <w:r>
              <w:t>1 000,00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</w:pPr>
            <w:r>
              <w:rPr>
                <w:color w:val="000000"/>
              </w:rPr>
              <w:t>Строительство линии ВЛИ—10/0,4 кВ с установкой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6,3 км, ТП-3шт. на 660кВА</w:t>
            </w:r>
          </w:p>
        </w:tc>
        <w:tc>
          <w:tcPr>
            <w:tcW w:w="1620" w:type="dxa"/>
          </w:tcPr>
          <w:p w:rsidR="00827D38" w:rsidRDefault="00827D38">
            <w:r>
              <w:t>6 025,00-ВНИ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  <w:r>
              <w:t>1 200,00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</w:pPr>
            <w:r>
              <w:rPr>
                <w:color w:val="000000"/>
              </w:rPr>
              <w:t>Реконструкция линии ВЛ—0,4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12,75км, ТП-6шт. на 2560кВА</w:t>
            </w:r>
          </w:p>
        </w:tc>
        <w:tc>
          <w:tcPr>
            <w:tcW w:w="1620" w:type="dxa"/>
          </w:tcPr>
          <w:p w:rsidR="00827D38" w:rsidRDefault="00827D38">
            <w:r>
              <w:t>12 625,00-ВНИ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  <w:r>
              <w:t>2 500,00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2017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</w:pPr>
            <w:r>
              <w:rPr>
                <w:color w:val="000000"/>
              </w:rPr>
              <w:t>Реконструкция линии ВЛ—0,4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2,4км, ТП-2шт. на 2060кВА</w:t>
            </w:r>
          </w:p>
        </w:tc>
        <w:tc>
          <w:tcPr>
            <w:tcW w:w="1620" w:type="dxa"/>
          </w:tcPr>
          <w:p w:rsidR="00827D38" w:rsidRDefault="00827D38">
            <w:r>
              <w:t>3 075,00-ВНИ</w:t>
            </w:r>
          </w:p>
          <w:p w:rsidR="00827D38" w:rsidRDefault="00827D38"/>
        </w:tc>
        <w:tc>
          <w:tcPr>
            <w:tcW w:w="1980" w:type="dxa"/>
          </w:tcPr>
          <w:p w:rsidR="00827D38" w:rsidRDefault="00827D38">
            <w:pPr>
              <w:jc w:val="center"/>
            </w:pPr>
            <w:r>
              <w:t>600,00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</w:p>
        </w:tc>
        <w:tc>
          <w:tcPr>
            <w:tcW w:w="3420" w:type="dxa"/>
          </w:tcPr>
          <w:p w:rsidR="00827D38" w:rsidRPr="00700D6B" w:rsidRDefault="00827D38" w:rsidP="00F9313A">
            <w:pPr>
              <w:rPr>
                <w:b/>
              </w:rPr>
            </w:pPr>
            <w:r w:rsidRPr="00700D6B">
              <w:rPr>
                <w:b/>
              </w:rPr>
              <w:t>Итого</w:t>
            </w:r>
          </w:p>
        </w:tc>
        <w:tc>
          <w:tcPr>
            <w:tcW w:w="2160" w:type="dxa"/>
          </w:tcPr>
          <w:p w:rsidR="00827D38" w:rsidRPr="00700D6B" w:rsidRDefault="00827D38" w:rsidP="00F9313A">
            <w:pPr>
              <w:jc w:val="center"/>
              <w:rPr>
                <w:b/>
              </w:rPr>
            </w:pPr>
            <w:r>
              <w:rPr>
                <w:b/>
              </w:rPr>
              <w:t>93,6 км, ТП-28 шт</w:t>
            </w:r>
          </w:p>
        </w:tc>
        <w:tc>
          <w:tcPr>
            <w:tcW w:w="1620" w:type="dxa"/>
          </w:tcPr>
          <w:p w:rsidR="00827D38" w:rsidRPr="00700D6B" w:rsidRDefault="00827D38" w:rsidP="00F9313A">
            <w:pPr>
              <w:rPr>
                <w:b/>
              </w:rPr>
            </w:pPr>
            <w:r>
              <w:rPr>
                <w:b/>
              </w:rPr>
              <w:t>101 850,00-ВНИ</w:t>
            </w:r>
          </w:p>
        </w:tc>
        <w:tc>
          <w:tcPr>
            <w:tcW w:w="1980" w:type="dxa"/>
          </w:tcPr>
          <w:p w:rsidR="00827D38" w:rsidRPr="00700D6B" w:rsidRDefault="00827D38" w:rsidP="00F9313A">
            <w:pPr>
              <w:jc w:val="center"/>
              <w:rPr>
                <w:b/>
              </w:rPr>
            </w:pPr>
            <w:r>
              <w:rPr>
                <w:b/>
              </w:rPr>
              <w:t>19 700,00</w:t>
            </w: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r>
              <w:t>Капитальный ремонт объектов распределительных сетей (ВЛ-10/0,4 кВ, ТП 10/0,4кВ)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>
            <w:r>
              <w:t>20235,00-ВНИ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37150,00-ВНИ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12800,00-ВНИ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11 700,00-ВНИ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r>
              <w:t>Реконструкция линии ВЛИ -10/0,4 кВ с установкой КТП-35/10/1600кВА и КТП-35/0,4/100кВА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13 300,00-ВНИ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</w:pPr>
            <w:r>
              <w:rPr>
                <w:color w:val="000000"/>
              </w:rPr>
              <w:t>Строительство линии ВЛИ—10/0,4 кВ с установкой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5 175,00-ВНИ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</w:pPr>
            <w:r>
              <w:rPr>
                <w:color w:val="000000"/>
              </w:rPr>
              <w:t>Строительство линии ВЛИ—10/0,4 кВ с установкой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6 025,00-ВНИ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</w:pPr>
            <w:r>
              <w:rPr>
                <w:color w:val="000000"/>
              </w:rPr>
              <w:t>Реконструкция линии ВЛ—0,4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12 625,00-ВНИ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Merge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2018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</w:pPr>
            <w:r>
              <w:rPr>
                <w:color w:val="000000"/>
              </w:rPr>
              <w:t>Реконструкция линии ВЛ—0,4 кВ с заменой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3 075,00-ВНИ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</w:p>
        </w:tc>
        <w:tc>
          <w:tcPr>
            <w:tcW w:w="3420" w:type="dxa"/>
          </w:tcPr>
          <w:p w:rsidR="00827D38" w:rsidRPr="00700D6B" w:rsidRDefault="00827D38" w:rsidP="00F9313A">
            <w:pPr>
              <w:rPr>
                <w:b/>
              </w:rPr>
            </w:pPr>
            <w:r w:rsidRPr="00700D6B">
              <w:rPr>
                <w:b/>
              </w:rPr>
              <w:t>Итого</w:t>
            </w:r>
          </w:p>
        </w:tc>
        <w:tc>
          <w:tcPr>
            <w:tcW w:w="2160" w:type="dxa"/>
          </w:tcPr>
          <w:p w:rsidR="00827D38" w:rsidRPr="00700D6B" w:rsidRDefault="00827D38" w:rsidP="00F9313A">
            <w:pPr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827D38" w:rsidRDefault="00827D38" w:rsidP="00F9313A">
            <w:pPr>
              <w:rPr>
                <w:b/>
              </w:rPr>
            </w:pPr>
            <w:r>
              <w:rPr>
                <w:b/>
              </w:rPr>
              <w:t>122 085,00</w:t>
            </w:r>
          </w:p>
          <w:p w:rsidR="00827D38" w:rsidRPr="00700D6B" w:rsidRDefault="00827D38" w:rsidP="00F9313A">
            <w:pPr>
              <w:rPr>
                <w:b/>
              </w:rPr>
            </w:pPr>
            <w:r>
              <w:rPr>
                <w:b/>
              </w:rPr>
              <w:t>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2019</w:t>
            </w:r>
          </w:p>
        </w:tc>
        <w:tc>
          <w:tcPr>
            <w:tcW w:w="3420" w:type="dxa"/>
          </w:tcPr>
          <w:p w:rsidR="00827D38" w:rsidRDefault="00827D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Реконструкция  ВЛ-10/0,4 с установкой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3,0 км</w:t>
            </w: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3 100,00 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</w:p>
        </w:tc>
        <w:tc>
          <w:tcPr>
            <w:tcW w:w="3420" w:type="dxa"/>
          </w:tcPr>
          <w:p w:rsidR="00827D38" w:rsidRPr="00700D6B" w:rsidRDefault="00827D38" w:rsidP="00F9313A">
            <w:pPr>
              <w:rPr>
                <w:b/>
              </w:rPr>
            </w:pPr>
            <w:r w:rsidRPr="00700D6B">
              <w:rPr>
                <w:b/>
              </w:rPr>
              <w:t>Итого</w:t>
            </w:r>
          </w:p>
        </w:tc>
        <w:tc>
          <w:tcPr>
            <w:tcW w:w="2160" w:type="dxa"/>
          </w:tcPr>
          <w:p w:rsidR="00827D38" w:rsidRPr="00700D6B" w:rsidRDefault="00827D38" w:rsidP="00F9313A">
            <w:pPr>
              <w:jc w:val="center"/>
              <w:rPr>
                <w:b/>
              </w:rPr>
            </w:pPr>
            <w:r>
              <w:rPr>
                <w:b/>
              </w:rPr>
              <w:t>3,0 км</w:t>
            </w:r>
          </w:p>
        </w:tc>
        <w:tc>
          <w:tcPr>
            <w:tcW w:w="1620" w:type="dxa"/>
          </w:tcPr>
          <w:p w:rsidR="00827D38" w:rsidRDefault="00827D38" w:rsidP="00F9313A">
            <w:pPr>
              <w:rPr>
                <w:b/>
              </w:rPr>
            </w:pPr>
            <w:r>
              <w:rPr>
                <w:b/>
              </w:rPr>
              <w:t>3 100,00</w:t>
            </w:r>
          </w:p>
          <w:p w:rsidR="00827D38" w:rsidRPr="00700D6B" w:rsidRDefault="00827D38" w:rsidP="00F9313A">
            <w:pPr>
              <w:rPr>
                <w:b/>
              </w:rPr>
            </w:pPr>
            <w:r>
              <w:rPr>
                <w:b/>
              </w:rPr>
              <w:t>ВНИ</w:t>
            </w:r>
          </w:p>
        </w:tc>
        <w:tc>
          <w:tcPr>
            <w:tcW w:w="1980" w:type="dxa"/>
          </w:tcPr>
          <w:p w:rsidR="00827D38" w:rsidRPr="00700D6B" w:rsidRDefault="00827D38" w:rsidP="00F9313A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  <w:r>
              <w:t>2020</w:t>
            </w:r>
          </w:p>
        </w:tc>
        <w:tc>
          <w:tcPr>
            <w:tcW w:w="3420" w:type="dxa"/>
          </w:tcPr>
          <w:p w:rsidR="00827D38" w:rsidRDefault="00827D38" w:rsidP="00C05A2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Реконструкция  ВЛ-10/0,4 с установкой ТП</w:t>
            </w:r>
          </w:p>
        </w:tc>
        <w:tc>
          <w:tcPr>
            <w:tcW w:w="2160" w:type="dxa"/>
          </w:tcPr>
          <w:p w:rsidR="00827D38" w:rsidRDefault="00827D38">
            <w:pPr>
              <w:jc w:val="center"/>
            </w:pPr>
            <w:r>
              <w:t>3,0 км</w:t>
            </w:r>
          </w:p>
        </w:tc>
        <w:tc>
          <w:tcPr>
            <w:tcW w:w="1620" w:type="dxa"/>
          </w:tcPr>
          <w:p w:rsidR="00827D38" w:rsidRDefault="00827D38" w:rsidP="00C05A23">
            <w:pPr>
              <w:jc w:val="center"/>
            </w:pPr>
            <w:r>
              <w:t>3300,00- 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  <w:tr w:rsidR="00827D38" w:rsidTr="006A7FAC">
        <w:tc>
          <w:tcPr>
            <w:tcW w:w="2517" w:type="dxa"/>
            <w:vAlign w:val="center"/>
          </w:tcPr>
          <w:p w:rsidR="00827D38" w:rsidRDefault="00827D38"/>
        </w:tc>
        <w:tc>
          <w:tcPr>
            <w:tcW w:w="1260" w:type="dxa"/>
            <w:gridSpan w:val="2"/>
          </w:tcPr>
          <w:p w:rsidR="00827D38" w:rsidRDefault="00827D38">
            <w:pPr>
              <w:jc w:val="right"/>
            </w:pPr>
          </w:p>
        </w:tc>
        <w:tc>
          <w:tcPr>
            <w:tcW w:w="3420" w:type="dxa"/>
          </w:tcPr>
          <w:p w:rsidR="00827D38" w:rsidRPr="00700D6B" w:rsidRDefault="00827D38" w:rsidP="00F9313A">
            <w:pPr>
              <w:rPr>
                <w:b/>
              </w:rPr>
            </w:pPr>
            <w:r w:rsidRPr="00700D6B">
              <w:rPr>
                <w:b/>
              </w:rPr>
              <w:t>Итого</w:t>
            </w:r>
          </w:p>
        </w:tc>
        <w:tc>
          <w:tcPr>
            <w:tcW w:w="2160" w:type="dxa"/>
          </w:tcPr>
          <w:p w:rsidR="00827D38" w:rsidRPr="00700D6B" w:rsidRDefault="00827D38" w:rsidP="00F9313A">
            <w:pPr>
              <w:jc w:val="center"/>
              <w:rPr>
                <w:b/>
              </w:rPr>
            </w:pPr>
            <w:r>
              <w:rPr>
                <w:b/>
              </w:rPr>
              <w:t>3,0 км</w:t>
            </w:r>
          </w:p>
        </w:tc>
        <w:tc>
          <w:tcPr>
            <w:tcW w:w="1620" w:type="dxa"/>
          </w:tcPr>
          <w:p w:rsidR="00827D38" w:rsidRDefault="00827D38" w:rsidP="00F9313A">
            <w:pPr>
              <w:rPr>
                <w:b/>
              </w:rPr>
            </w:pPr>
            <w:r>
              <w:rPr>
                <w:b/>
              </w:rPr>
              <w:t>3 300,00</w:t>
            </w:r>
          </w:p>
          <w:p w:rsidR="00827D38" w:rsidRPr="00700D6B" w:rsidRDefault="00827D38" w:rsidP="00F9313A">
            <w:pPr>
              <w:rPr>
                <w:b/>
              </w:rPr>
            </w:pPr>
            <w:r>
              <w:rPr>
                <w:b/>
              </w:rPr>
              <w:t>ВНИ</w:t>
            </w:r>
          </w:p>
        </w:tc>
        <w:tc>
          <w:tcPr>
            <w:tcW w:w="1980" w:type="dxa"/>
          </w:tcPr>
          <w:p w:rsidR="00827D38" w:rsidRDefault="00827D38">
            <w:pPr>
              <w:jc w:val="center"/>
            </w:pPr>
          </w:p>
        </w:tc>
        <w:tc>
          <w:tcPr>
            <w:tcW w:w="1260" w:type="dxa"/>
          </w:tcPr>
          <w:p w:rsidR="00827D38" w:rsidRDefault="00827D38">
            <w:pPr>
              <w:jc w:val="center"/>
            </w:pPr>
          </w:p>
        </w:tc>
        <w:tc>
          <w:tcPr>
            <w:tcW w:w="1371" w:type="dxa"/>
          </w:tcPr>
          <w:p w:rsidR="00827D38" w:rsidRDefault="00827D38">
            <w:pPr>
              <w:jc w:val="center"/>
            </w:pPr>
          </w:p>
        </w:tc>
      </w:tr>
    </w:tbl>
    <w:p w:rsidR="00827D38" w:rsidRDefault="00827D38" w:rsidP="00087456">
      <w:pPr>
        <w:jc w:val="center"/>
      </w:pPr>
      <w:r>
        <w:t>Примечание: ФБ –федеральный бюджет; РБ –республиканский бюджет; МБ –местный бюджет, ВНИ –внебюджетные источники финансирования, т.е. собственные средства и кредиты банков</w:t>
      </w:r>
    </w:p>
    <w:p w:rsidR="00827D38" w:rsidRDefault="00827D38" w:rsidP="00087456">
      <w:pPr>
        <w:jc w:val="center"/>
      </w:pPr>
    </w:p>
    <w:p w:rsidR="00827D38" w:rsidRDefault="00827D38"/>
    <w:sectPr w:rsidR="00827D38" w:rsidSect="0008745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7456"/>
    <w:rsid w:val="00006C63"/>
    <w:rsid w:val="000329F8"/>
    <w:rsid w:val="00087456"/>
    <w:rsid w:val="000C55A1"/>
    <w:rsid w:val="00174036"/>
    <w:rsid w:val="00193610"/>
    <w:rsid w:val="001E0BEC"/>
    <w:rsid w:val="00220401"/>
    <w:rsid w:val="0022521F"/>
    <w:rsid w:val="00227125"/>
    <w:rsid w:val="00262485"/>
    <w:rsid w:val="002C452B"/>
    <w:rsid w:val="002F3488"/>
    <w:rsid w:val="00303AEA"/>
    <w:rsid w:val="0031184C"/>
    <w:rsid w:val="00313022"/>
    <w:rsid w:val="003723BE"/>
    <w:rsid w:val="00375731"/>
    <w:rsid w:val="003A2AAF"/>
    <w:rsid w:val="004203CC"/>
    <w:rsid w:val="00422856"/>
    <w:rsid w:val="00437223"/>
    <w:rsid w:val="00441726"/>
    <w:rsid w:val="004C352B"/>
    <w:rsid w:val="004D303F"/>
    <w:rsid w:val="004E0322"/>
    <w:rsid w:val="004F56DC"/>
    <w:rsid w:val="00521556"/>
    <w:rsid w:val="00567506"/>
    <w:rsid w:val="005742F9"/>
    <w:rsid w:val="005A50F9"/>
    <w:rsid w:val="005B38BB"/>
    <w:rsid w:val="005D6BAD"/>
    <w:rsid w:val="00606520"/>
    <w:rsid w:val="006A7FAC"/>
    <w:rsid w:val="006B789A"/>
    <w:rsid w:val="006C54E2"/>
    <w:rsid w:val="006E7966"/>
    <w:rsid w:val="00700D6B"/>
    <w:rsid w:val="00756F8D"/>
    <w:rsid w:val="007576A6"/>
    <w:rsid w:val="007B1CEC"/>
    <w:rsid w:val="007D2005"/>
    <w:rsid w:val="007E70E6"/>
    <w:rsid w:val="00810FBB"/>
    <w:rsid w:val="00827D38"/>
    <w:rsid w:val="008321B4"/>
    <w:rsid w:val="00834451"/>
    <w:rsid w:val="0084363A"/>
    <w:rsid w:val="00860FE1"/>
    <w:rsid w:val="00866F84"/>
    <w:rsid w:val="00895FA9"/>
    <w:rsid w:val="008B38EF"/>
    <w:rsid w:val="008C1349"/>
    <w:rsid w:val="008C253F"/>
    <w:rsid w:val="0090650A"/>
    <w:rsid w:val="009305C6"/>
    <w:rsid w:val="00943AAE"/>
    <w:rsid w:val="00952D3F"/>
    <w:rsid w:val="009671BC"/>
    <w:rsid w:val="00B41EA4"/>
    <w:rsid w:val="00B45D22"/>
    <w:rsid w:val="00B51D11"/>
    <w:rsid w:val="00B76D62"/>
    <w:rsid w:val="00BC553E"/>
    <w:rsid w:val="00BD7759"/>
    <w:rsid w:val="00BE42C4"/>
    <w:rsid w:val="00C05A23"/>
    <w:rsid w:val="00C17DA5"/>
    <w:rsid w:val="00C23F39"/>
    <w:rsid w:val="00C3183E"/>
    <w:rsid w:val="00C80470"/>
    <w:rsid w:val="00C8542F"/>
    <w:rsid w:val="00CA2D45"/>
    <w:rsid w:val="00CB26F4"/>
    <w:rsid w:val="00CC598D"/>
    <w:rsid w:val="00CF4AC9"/>
    <w:rsid w:val="00D74328"/>
    <w:rsid w:val="00D874ED"/>
    <w:rsid w:val="00D918EC"/>
    <w:rsid w:val="00DA5801"/>
    <w:rsid w:val="00DE02DB"/>
    <w:rsid w:val="00E417DA"/>
    <w:rsid w:val="00E95E7A"/>
    <w:rsid w:val="00EA0DFE"/>
    <w:rsid w:val="00F01993"/>
    <w:rsid w:val="00F9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45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97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1523</TotalTime>
  <Pages>18</Pages>
  <Words>2053</Words>
  <Characters>11705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Приложение к Программе комплексного развития систем коммунальной инфраструктуры Зубово</dc:title>
  <dc:subject/>
  <dc:creator>plan-01</dc:creator>
  <cp:keywords/>
  <dc:description/>
  <cp:lastModifiedBy>plan-01</cp:lastModifiedBy>
  <cp:revision>38</cp:revision>
  <cp:lastPrinted>2017-03-22T12:26:00Z</cp:lastPrinted>
  <dcterms:created xsi:type="dcterms:W3CDTF">2015-11-21T05:43:00Z</dcterms:created>
  <dcterms:modified xsi:type="dcterms:W3CDTF">2017-03-22T12:28:00Z</dcterms:modified>
</cp:coreProperties>
</file>