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AEF" w:rsidRPr="00CC252B" w:rsidRDefault="00302AEF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>Извещение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 13:08:0</w:t>
      </w:r>
      <w:r>
        <w:rPr>
          <w:b/>
          <w:bCs/>
          <w:color w:val="auto"/>
          <w:sz w:val="22"/>
          <w:szCs w:val="22"/>
        </w:rPr>
        <w:t>417002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>765</w:t>
      </w:r>
      <w:r w:rsidRPr="00CC252B">
        <w:rPr>
          <w:b/>
          <w:bCs/>
          <w:color w:val="auto"/>
          <w:sz w:val="22"/>
          <w:szCs w:val="22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302AEF" w:rsidRPr="00CC252B" w:rsidTr="00B9445E">
        <w:trPr>
          <w:trHeight w:val="333"/>
        </w:trPr>
        <w:tc>
          <w:tcPr>
            <w:tcW w:w="9923" w:type="dxa"/>
            <w:gridSpan w:val="2"/>
          </w:tcPr>
          <w:p w:rsidR="00302AEF" w:rsidRPr="00CC252B" w:rsidRDefault="00302AE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302AEF" w:rsidRPr="00CC252B" w:rsidTr="00B9445E"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302AEF" w:rsidRPr="00CC252B" w:rsidRDefault="00302AEF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302AEF" w:rsidRPr="00CC252B" w:rsidTr="00B9445E"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302AEF" w:rsidRPr="00CC252B" w:rsidRDefault="00302AEF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РМ,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302AEF" w:rsidRPr="00CC252B" w:rsidTr="00B9445E"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302AEF" w:rsidRPr="00CC252B" w:rsidRDefault="00302AE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302AEF" w:rsidRPr="00CC252B" w:rsidTr="00B9445E"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302AEF" w:rsidRPr="00CC252B" w:rsidRDefault="00302AE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Полянский район, п.Зубова Поляна, ул.Новикова Прибоя, 4</w:t>
            </w:r>
          </w:p>
        </w:tc>
      </w:tr>
      <w:tr w:rsidR="00302AEF" w:rsidRPr="00CC252B" w:rsidTr="00B9445E"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302AEF" w:rsidRPr="00CC252B" w:rsidRDefault="00302AEF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302AEF" w:rsidRPr="00CC252B" w:rsidTr="00B9445E"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302AEF" w:rsidRPr="00CC252B" w:rsidRDefault="00302AEF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C252B">
                <w:rPr>
                  <w:rStyle w:val="Hyperlink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302AEF" w:rsidRPr="00CC252B" w:rsidTr="00B9445E">
        <w:trPr>
          <w:trHeight w:val="189"/>
        </w:trPr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302AEF" w:rsidRPr="00CC252B" w:rsidRDefault="00302AEF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302AEF" w:rsidRPr="00CC252B" w:rsidTr="00B9445E">
        <w:tc>
          <w:tcPr>
            <w:tcW w:w="3310" w:type="dxa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302AEF" w:rsidRPr="00CC252B" w:rsidRDefault="00302AEF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302AEF" w:rsidRPr="00CC252B" w:rsidTr="00B9445E">
        <w:tc>
          <w:tcPr>
            <w:tcW w:w="9923" w:type="dxa"/>
            <w:gridSpan w:val="2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302AEF" w:rsidRPr="00CC252B" w:rsidTr="00B9445E">
        <w:trPr>
          <w:trHeight w:val="257"/>
        </w:trPr>
        <w:tc>
          <w:tcPr>
            <w:tcW w:w="9923" w:type="dxa"/>
            <w:gridSpan w:val="2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Предоставление права</w:t>
            </w:r>
            <w:r>
              <w:rPr>
                <w:sz w:val="22"/>
                <w:szCs w:val="22"/>
              </w:rPr>
              <w:t xml:space="preserve"> н</w:t>
            </w:r>
            <w:r w:rsidRPr="00CC252B">
              <w:rPr>
                <w:sz w:val="22"/>
                <w:szCs w:val="22"/>
              </w:rPr>
              <w:t xml:space="preserve">а заключения договора аренды </w:t>
            </w:r>
            <w:r w:rsidRPr="00CC252B">
              <w:rPr>
                <w:sz w:val="22"/>
                <w:szCs w:val="22"/>
                <w:shd w:val="clear" w:color="auto" w:fill="FFFFFF"/>
              </w:rPr>
              <w:t>земельного участка:</w:t>
            </w:r>
          </w:p>
          <w:p w:rsidR="00302AEF" w:rsidRPr="00CC252B" w:rsidRDefault="00302AEF" w:rsidP="0063767E">
            <w:pPr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  - л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>от №1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224.0к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13:08:0417002:76</w:t>
            </w:r>
            <w:r>
              <w:rPr>
                <w:sz w:val="22"/>
                <w:szCs w:val="22"/>
                <w:shd w:val="clear" w:color="auto" w:fill="FFFFFF"/>
              </w:rPr>
              <w:t>5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расположенный по адресу: Республика Мордовия, Зубово-Полянский район, п.Ударный, для размещения объектов материально-технического снабжения;    </w:t>
            </w:r>
          </w:p>
        </w:tc>
      </w:tr>
      <w:tr w:rsidR="00302AEF" w:rsidRPr="00CC252B" w:rsidTr="00B9445E">
        <w:trPr>
          <w:trHeight w:val="257"/>
        </w:trPr>
        <w:tc>
          <w:tcPr>
            <w:tcW w:w="9923" w:type="dxa"/>
            <w:gridSpan w:val="2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302AEF" w:rsidRPr="00CC252B" w:rsidRDefault="00302A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</w:t>
            </w:r>
          </w:p>
          <w:p w:rsidR="00302AEF" w:rsidRPr="00CC252B" w:rsidRDefault="00302AE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15176.0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02AEF" w:rsidRPr="00CC252B" w:rsidRDefault="00302AEF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15176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=</w:t>
            </w:r>
            <w:r>
              <w:rPr>
                <w:sz w:val="22"/>
                <w:szCs w:val="22"/>
                <w:shd w:val="clear" w:color="auto" w:fill="FFFFFF"/>
              </w:rPr>
              <w:t>228.0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302AEF" w:rsidRPr="00CC252B" w:rsidTr="00B9445E">
        <w:trPr>
          <w:trHeight w:val="257"/>
        </w:trPr>
        <w:tc>
          <w:tcPr>
            <w:tcW w:w="9923" w:type="dxa"/>
            <w:gridSpan w:val="2"/>
          </w:tcPr>
          <w:p w:rsidR="00302AEF" w:rsidRPr="00CC252B" w:rsidRDefault="00302AEF" w:rsidP="00A92709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Стоимость аукционной документации: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27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27.04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отношений.</w:t>
            </w:r>
          </w:p>
        </w:tc>
      </w:tr>
      <w:tr w:rsidR="00302AEF" w:rsidRPr="00CC252B" w:rsidTr="00B9445E">
        <w:trPr>
          <w:trHeight w:val="257"/>
        </w:trPr>
        <w:tc>
          <w:tcPr>
            <w:tcW w:w="9923" w:type="dxa"/>
            <w:gridSpan w:val="2"/>
          </w:tcPr>
          <w:p w:rsidR="00302AEF" w:rsidRPr="00CC252B" w:rsidRDefault="00302AEF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Дата, время и место начала </w:t>
            </w:r>
            <w:r>
              <w:rPr>
                <w:sz w:val="22"/>
                <w:szCs w:val="22"/>
              </w:rPr>
              <w:t>и окончания п</w:t>
            </w:r>
            <w:r w:rsidRPr="00CC252B">
              <w:rPr>
                <w:sz w:val="22"/>
                <w:szCs w:val="22"/>
              </w:rPr>
              <w:t>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27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27.04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муниципального имущества и земельных отношений. </w:t>
            </w:r>
          </w:p>
        </w:tc>
      </w:tr>
      <w:tr w:rsidR="00302AEF" w:rsidRPr="00CC252B" w:rsidTr="00B9445E">
        <w:trPr>
          <w:trHeight w:val="257"/>
        </w:trPr>
        <w:tc>
          <w:tcPr>
            <w:tcW w:w="9923" w:type="dxa"/>
            <w:gridSpan w:val="2"/>
          </w:tcPr>
          <w:p w:rsidR="00302AEF" w:rsidRPr="00CC252B" w:rsidRDefault="00302AE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28</w:t>
            </w:r>
            <w:r w:rsidRPr="00CC252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 ).</w:t>
            </w:r>
          </w:p>
          <w:p w:rsidR="00302AEF" w:rsidRPr="00CC252B" w:rsidRDefault="00302AEF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03.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муниципального имущества и земельных отношений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302AEF" w:rsidRPr="00CC252B" w:rsidTr="00B9445E">
        <w:trPr>
          <w:trHeight w:val="257"/>
        </w:trPr>
        <w:tc>
          <w:tcPr>
            <w:tcW w:w="9923" w:type="dxa"/>
            <w:gridSpan w:val="2"/>
          </w:tcPr>
          <w:p w:rsidR="00302AEF" w:rsidRPr="00CC252B" w:rsidRDefault="00302AEF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Размер задатка:</w:t>
            </w:r>
            <w:r>
              <w:rPr>
                <w:sz w:val="22"/>
                <w:szCs w:val="22"/>
              </w:rPr>
              <w:t xml:space="preserve"> 46.0 рублей- </w:t>
            </w:r>
            <w:r w:rsidRPr="00CC252B">
              <w:rPr>
                <w:sz w:val="22"/>
                <w:szCs w:val="22"/>
              </w:rPr>
              <w:t xml:space="preserve">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302AEF" w:rsidRPr="00CC252B" w:rsidRDefault="00302AEF" w:rsidP="00873AAF">
            <w:pPr>
              <w:widowControl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Шаг аукциона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 xml:space="preserve">. N 136-ФЗ </w:t>
            </w:r>
            <w:r w:rsidRPr="00CC252B">
              <w:rPr>
                <w:sz w:val="22"/>
                <w:szCs w:val="22"/>
                <w:shd w:val="clear" w:color="auto" w:fill="FFFFFF"/>
              </w:rPr>
              <w:t>установить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в размере 7.0 рублей-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</w:p>
        </w:tc>
      </w:tr>
    </w:tbl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302AEF" w:rsidRPr="00CC252B" w:rsidRDefault="00302AE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302AEF" w:rsidRPr="00CC252B" w:rsidRDefault="00302AEF" w:rsidP="008260A2">
      <w:pPr>
        <w:rPr>
          <w:sz w:val="22"/>
          <w:szCs w:val="22"/>
        </w:rPr>
      </w:pPr>
    </w:p>
    <w:p w:rsidR="00302AEF" w:rsidRPr="00CC252B" w:rsidRDefault="00302AEF" w:rsidP="008260A2">
      <w:pPr>
        <w:rPr>
          <w:sz w:val="22"/>
          <w:szCs w:val="22"/>
        </w:rPr>
      </w:pPr>
    </w:p>
    <w:sectPr w:rsidR="00302AEF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37D48"/>
    <w:rsid w:val="000A34DC"/>
    <w:rsid w:val="000A6803"/>
    <w:rsid w:val="000B0801"/>
    <w:rsid w:val="000B0F4A"/>
    <w:rsid w:val="000C385B"/>
    <w:rsid w:val="000D229C"/>
    <w:rsid w:val="000E6D8C"/>
    <w:rsid w:val="00101B16"/>
    <w:rsid w:val="0014766F"/>
    <w:rsid w:val="00173357"/>
    <w:rsid w:val="0017778D"/>
    <w:rsid w:val="001954C5"/>
    <w:rsid w:val="001B32C2"/>
    <w:rsid w:val="001E1273"/>
    <w:rsid w:val="001E1A0B"/>
    <w:rsid w:val="001F17DC"/>
    <w:rsid w:val="00200A00"/>
    <w:rsid w:val="0020639B"/>
    <w:rsid w:val="00221A43"/>
    <w:rsid w:val="00221BF5"/>
    <w:rsid w:val="00232F91"/>
    <w:rsid w:val="002357A9"/>
    <w:rsid w:val="00273810"/>
    <w:rsid w:val="002777AD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518A"/>
    <w:rsid w:val="00346D8C"/>
    <w:rsid w:val="003533E0"/>
    <w:rsid w:val="0036489F"/>
    <w:rsid w:val="003655E8"/>
    <w:rsid w:val="003772EB"/>
    <w:rsid w:val="0039050B"/>
    <w:rsid w:val="00392229"/>
    <w:rsid w:val="003B4C2B"/>
    <w:rsid w:val="003D361D"/>
    <w:rsid w:val="00410A8B"/>
    <w:rsid w:val="00413DC6"/>
    <w:rsid w:val="00424C24"/>
    <w:rsid w:val="0046052A"/>
    <w:rsid w:val="00482C67"/>
    <w:rsid w:val="004A4427"/>
    <w:rsid w:val="004C4792"/>
    <w:rsid w:val="00530E61"/>
    <w:rsid w:val="00562632"/>
    <w:rsid w:val="005641C3"/>
    <w:rsid w:val="00564ABC"/>
    <w:rsid w:val="005733F5"/>
    <w:rsid w:val="00595B88"/>
    <w:rsid w:val="005A1958"/>
    <w:rsid w:val="005A5E73"/>
    <w:rsid w:val="005C4EFD"/>
    <w:rsid w:val="005E2804"/>
    <w:rsid w:val="005E3F65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216F"/>
    <w:rsid w:val="006969DF"/>
    <w:rsid w:val="006A2A09"/>
    <w:rsid w:val="006B3D02"/>
    <w:rsid w:val="006D0848"/>
    <w:rsid w:val="006F0A09"/>
    <w:rsid w:val="007005C1"/>
    <w:rsid w:val="00731650"/>
    <w:rsid w:val="0073751F"/>
    <w:rsid w:val="00753CD9"/>
    <w:rsid w:val="00762DDA"/>
    <w:rsid w:val="00784844"/>
    <w:rsid w:val="007862D0"/>
    <w:rsid w:val="00796791"/>
    <w:rsid w:val="007B54F5"/>
    <w:rsid w:val="007B70C2"/>
    <w:rsid w:val="007D0BAD"/>
    <w:rsid w:val="007D42F2"/>
    <w:rsid w:val="007F3B69"/>
    <w:rsid w:val="007F73F6"/>
    <w:rsid w:val="008058FE"/>
    <w:rsid w:val="008154D0"/>
    <w:rsid w:val="008260A2"/>
    <w:rsid w:val="00857F19"/>
    <w:rsid w:val="00873AAF"/>
    <w:rsid w:val="008B4368"/>
    <w:rsid w:val="008C73A8"/>
    <w:rsid w:val="009124A8"/>
    <w:rsid w:val="00930002"/>
    <w:rsid w:val="00932E89"/>
    <w:rsid w:val="00937BC5"/>
    <w:rsid w:val="00955A80"/>
    <w:rsid w:val="0097099A"/>
    <w:rsid w:val="009844D9"/>
    <w:rsid w:val="009850DE"/>
    <w:rsid w:val="0099139B"/>
    <w:rsid w:val="009B0C18"/>
    <w:rsid w:val="009B7618"/>
    <w:rsid w:val="009C2D38"/>
    <w:rsid w:val="009C4419"/>
    <w:rsid w:val="009D57E5"/>
    <w:rsid w:val="00A215E7"/>
    <w:rsid w:val="00A31158"/>
    <w:rsid w:val="00A41F71"/>
    <w:rsid w:val="00A42724"/>
    <w:rsid w:val="00A47196"/>
    <w:rsid w:val="00A63F9C"/>
    <w:rsid w:val="00A75AEB"/>
    <w:rsid w:val="00A80259"/>
    <w:rsid w:val="00A90442"/>
    <w:rsid w:val="00A92709"/>
    <w:rsid w:val="00A96FBC"/>
    <w:rsid w:val="00AA2B09"/>
    <w:rsid w:val="00AB40E5"/>
    <w:rsid w:val="00AC2B55"/>
    <w:rsid w:val="00AC4502"/>
    <w:rsid w:val="00AC5F3F"/>
    <w:rsid w:val="00AF2F53"/>
    <w:rsid w:val="00AF4BDE"/>
    <w:rsid w:val="00AF7AA4"/>
    <w:rsid w:val="00B04D57"/>
    <w:rsid w:val="00B04FF6"/>
    <w:rsid w:val="00B11428"/>
    <w:rsid w:val="00B72909"/>
    <w:rsid w:val="00B76551"/>
    <w:rsid w:val="00B80A9C"/>
    <w:rsid w:val="00B9445E"/>
    <w:rsid w:val="00B947C3"/>
    <w:rsid w:val="00BA7E03"/>
    <w:rsid w:val="00BB16EF"/>
    <w:rsid w:val="00BB7B4D"/>
    <w:rsid w:val="00BC2D00"/>
    <w:rsid w:val="00BE426D"/>
    <w:rsid w:val="00BE5BA1"/>
    <w:rsid w:val="00C06356"/>
    <w:rsid w:val="00C16833"/>
    <w:rsid w:val="00C21AEF"/>
    <w:rsid w:val="00C307FE"/>
    <w:rsid w:val="00C44ACF"/>
    <w:rsid w:val="00C47A73"/>
    <w:rsid w:val="00C76568"/>
    <w:rsid w:val="00CC252B"/>
    <w:rsid w:val="00CF3002"/>
    <w:rsid w:val="00CF50C9"/>
    <w:rsid w:val="00D029DC"/>
    <w:rsid w:val="00D40D6A"/>
    <w:rsid w:val="00D4686C"/>
    <w:rsid w:val="00D57601"/>
    <w:rsid w:val="00D80CF0"/>
    <w:rsid w:val="00D85482"/>
    <w:rsid w:val="00D85A8A"/>
    <w:rsid w:val="00D90B2C"/>
    <w:rsid w:val="00DA7667"/>
    <w:rsid w:val="00DD7699"/>
    <w:rsid w:val="00E1657D"/>
    <w:rsid w:val="00E26F3A"/>
    <w:rsid w:val="00E53D74"/>
    <w:rsid w:val="00E554B5"/>
    <w:rsid w:val="00E62E46"/>
    <w:rsid w:val="00E77F1E"/>
    <w:rsid w:val="00EA1067"/>
    <w:rsid w:val="00EB15B9"/>
    <w:rsid w:val="00ED734A"/>
    <w:rsid w:val="00EF4A33"/>
    <w:rsid w:val="00F06BE8"/>
    <w:rsid w:val="00F07DBC"/>
    <w:rsid w:val="00F1671D"/>
    <w:rsid w:val="00F35118"/>
    <w:rsid w:val="00F351FB"/>
    <w:rsid w:val="00F45877"/>
    <w:rsid w:val="00F66539"/>
    <w:rsid w:val="00F720B5"/>
    <w:rsid w:val="00F73D2B"/>
    <w:rsid w:val="00F83F54"/>
    <w:rsid w:val="00F866A7"/>
    <w:rsid w:val="00FA1DCE"/>
    <w:rsid w:val="00FB1DCD"/>
    <w:rsid w:val="00FB5FFD"/>
    <w:rsid w:val="00FB6534"/>
    <w:rsid w:val="00FD2600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8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133</TotalTime>
  <Pages>2</Pages>
  <Words>765</Words>
  <Characters>4361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13</cp:revision>
  <cp:lastPrinted>2015-10-20T10:47:00Z</cp:lastPrinted>
  <dcterms:created xsi:type="dcterms:W3CDTF">2016-08-02T08:18:00Z</dcterms:created>
  <dcterms:modified xsi:type="dcterms:W3CDTF">2017-03-21T08:08:00Z</dcterms:modified>
</cp:coreProperties>
</file>