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EC8" w:rsidRPr="00761D18" w:rsidRDefault="00A74EC8" w:rsidP="00603529">
      <w:pPr>
        <w:jc w:val="center"/>
        <w:rPr>
          <w:b/>
          <w:sz w:val="22"/>
          <w:szCs w:val="22"/>
          <w:shd w:val="clear" w:color="auto" w:fill="FFFFFF"/>
        </w:rPr>
      </w:pPr>
      <w:r w:rsidRPr="00761D1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761D18">
        <w:rPr>
          <w:b/>
          <w:bCs/>
          <w:color w:val="auto"/>
          <w:sz w:val="22"/>
          <w:szCs w:val="22"/>
        </w:rPr>
        <w:t xml:space="preserve">на право заключения договора купли - продажи на земельные участки </w:t>
      </w:r>
      <w:r w:rsidRPr="00761D18">
        <w:rPr>
          <w:b/>
          <w:sz w:val="22"/>
          <w:szCs w:val="22"/>
          <w:shd w:val="clear" w:color="auto" w:fill="FFFFFF"/>
        </w:rPr>
        <w:t>с кадастровыми номерами 13:08:0102005:391, 13:08:0102001:8407</w:t>
      </w:r>
    </w:p>
    <w:p w:rsidR="00A74EC8" w:rsidRPr="00761D18" w:rsidRDefault="00A74EC8" w:rsidP="00603529">
      <w:pPr>
        <w:jc w:val="center"/>
        <w:rPr>
          <w:b/>
          <w:sz w:val="22"/>
          <w:szCs w:val="22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A74EC8" w:rsidRPr="00761D18" w:rsidTr="006146B2">
        <w:trPr>
          <w:trHeight w:val="333"/>
        </w:trPr>
        <w:tc>
          <w:tcPr>
            <w:tcW w:w="9923" w:type="dxa"/>
            <w:gridSpan w:val="2"/>
          </w:tcPr>
          <w:p w:rsidR="00A74EC8" w:rsidRPr="00761D18" w:rsidRDefault="00A74EC8" w:rsidP="00A53522">
            <w:pPr>
              <w:ind w:firstLine="34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761D18">
              <w:rPr>
                <w:b/>
                <w:sz w:val="22"/>
                <w:szCs w:val="22"/>
              </w:rPr>
              <w:t xml:space="preserve">Форма торгов: </w:t>
            </w:r>
            <w:r w:rsidRPr="00761D1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A74EC8" w:rsidRPr="00761D18" w:rsidTr="006146B2">
        <w:tc>
          <w:tcPr>
            <w:tcW w:w="3310" w:type="dxa"/>
          </w:tcPr>
          <w:p w:rsidR="00A74EC8" w:rsidRPr="00761D18" w:rsidRDefault="00A74EC8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A74EC8" w:rsidRPr="00761D18" w:rsidRDefault="00A74EC8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A74EC8" w:rsidRPr="00761D18" w:rsidTr="006146B2">
        <w:tc>
          <w:tcPr>
            <w:tcW w:w="3310" w:type="dxa"/>
          </w:tcPr>
          <w:p w:rsidR="00A74EC8" w:rsidRPr="00761D18" w:rsidRDefault="00A74EC8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A74EC8" w:rsidRPr="00761D18" w:rsidRDefault="00A74EC8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РМ,КБК 90011406013130000430,  ИНН 1308049890, КПП 130801001, р/счет №40302810752893000195 в ГРКЦ НБ Республики Мордовия г.Саранск, БИК 048952001, л/с 05093023930, </w:t>
            </w:r>
            <w:r w:rsidRPr="00761D18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A74EC8" w:rsidRPr="00761D18" w:rsidTr="006146B2">
        <w:tc>
          <w:tcPr>
            <w:tcW w:w="3310" w:type="dxa"/>
          </w:tcPr>
          <w:p w:rsidR="00A74EC8" w:rsidRPr="00761D18" w:rsidRDefault="00A74EC8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A74EC8" w:rsidRPr="00761D18" w:rsidRDefault="00A74EC8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A74EC8" w:rsidRPr="00761D18" w:rsidTr="006146B2">
        <w:tc>
          <w:tcPr>
            <w:tcW w:w="3310" w:type="dxa"/>
          </w:tcPr>
          <w:p w:rsidR="00A74EC8" w:rsidRPr="00761D18" w:rsidRDefault="00A74EC8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A74EC8" w:rsidRPr="00761D18" w:rsidRDefault="00A74EC8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A74EC8" w:rsidRPr="00761D18" w:rsidTr="006146B2">
        <w:tc>
          <w:tcPr>
            <w:tcW w:w="3310" w:type="dxa"/>
          </w:tcPr>
          <w:p w:rsidR="00A74EC8" w:rsidRPr="00761D18" w:rsidRDefault="00A74EC8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A74EC8" w:rsidRPr="00761D18" w:rsidRDefault="00A74EC8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761D1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A74EC8" w:rsidRPr="00761D18" w:rsidTr="006146B2">
        <w:tc>
          <w:tcPr>
            <w:tcW w:w="3310" w:type="dxa"/>
          </w:tcPr>
          <w:p w:rsidR="00A74EC8" w:rsidRPr="00761D18" w:rsidRDefault="00A74EC8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A74EC8" w:rsidRPr="00761D18" w:rsidRDefault="00A74EC8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761D18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A74EC8" w:rsidRPr="00761D18" w:rsidTr="006146B2">
        <w:trPr>
          <w:trHeight w:val="189"/>
        </w:trPr>
        <w:tc>
          <w:tcPr>
            <w:tcW w:w="3310" w:type="dxa"/>
          </w:tcPr>
          <w:p w:rsidR="00A74EC8" w:rsidRPr="00761D18" w:rsidRDefault="00A74EC8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A74EC8" w:rsidRPr="00761D18" w:rsidRDefault="00A74EC8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8 834 58 (2-</w:t>
            </w:r>
            <w:r w:rsidRPr="00761D18">
              <w:rPr>
                <w:sz w:val="22"/>
                <w:szCs w:val="22"/>
                <w:lang w:val="en-US"/>
              </w:rPr>
              <w:t>36-98</w:t>
            </w:r>
            <w:r w:rsidRPr="00761D18">
              <w:rPr>
                <w:sz w:val="22"/>
                <w:szCs w:val="22"/>
              </w:rPr>
              <w:t>)</w:t>
            </w:r>
          </w:p>
        </w:tc>
      </w:tr>
      <w:tr w:rsidR="00A74EC8" w:rsidRPr="00761D18" w:rsidTr="006146B2">
        <w:tc>
          <w:tcPr>
            <w:tcW w:w="3310" w:type="dxa"/>
          </w:tcPr>
          <w:p w:rsidR="00A74EC8" w:rsidRPr="00761D18" w:rsidRDefault="00A74EC8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A74EC8" w:rsidRPr="00761D18" w:rsidRDefault="00A74EC8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Щукина Надежда Юрьевна</w:t>
            </w:r>
          </w:p>
        </w:tc>
      </w:tr>
      <w:tr w:rsidR="00A74EC8" w:rsidRPr="00761D18" w:rsidTr="006146B2">
        <w:tc>
          <w:tcPr>
            <w:tcW w:w="9923" w:type="dxa"/>
            <w:gridSpan w:val="2"/>
          </w:tcPr>
          <w:p w:rsidR="00A74EC8" w:rsidRPr="00761D18" w:rsidRDefault="00A74EC8" w:rsidP="00075A13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A74EC8" w:rsidRPr="00761D18" w:rsidTr="006146B2">
        <w:trPr>
          <w:trHeight w:val="257"/>
        </w:trPr>
        <w:tc>
          <w:tcPr>
            <w:tcW w:w="9923" w:type="dxa"/>
            <w:gridSpan w:val="2"/>
          </w:tcPr>
          <w:p w:rsidR="00A74EC8" w:rsidRPr="00761D18" w:rsidRDefault="00A74EC8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Предоставление права </w:t>
            </w:r>
            <w:r w:rsidRPr="00761D18">
              <w:rPr>
                <w:bCs/>
                <w:color w:val="auto"/>
                <w:sz w:val="22"/>
                <w:szCs w:val="22"/>
              </w:rPr>
              <w:t>на право заключения договора купли - продажи на земельный участок:</w:t>
            </w:r>
          </w:p>
          <w:p w:rsidR="00A74EC8" w:rsidRPr="00761D18" w:rsidRDefault="00A74EC8" w:rsidP="0092293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761D18">
              <w:rPr>
                <w:bCs/>
                <w:sz w:val="22"/>
                <w:szCs w:val="22"/>
              </w:rPr>
              <w:t>Лот №1:</w:t>
            </w:r>
            <w:r w:rsidRPr="00761D18">
              <w:rPr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419кв.м., расположенного по адресу: Республика Мордовия, Зубово – Полянский район, п.Ясная Поляна, ул.Школьная, 10-3  с кадастровым номером 13:08:0102005:391, с  разрешенным использованием: для индивидуального огородничества</w:t>
            </w:r>
          </w:p>
          <w:p w:rsidR="00A74EC8" w:rsidRPr="00761D18" w:rsidRDefault="00A74EC8" w:rsidP="0092293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761D18">
              <w:rPr>
                <w:sz w:val="22"/>
                <w:szCs w:val="22"/>
                <w:shd w:val="clear" w:color="auto" w:fill="FFFFFF"/>
              </w:rPr>
              <w:t>Лот №2: категория земель: земли населенных пунктов,  площадью 400кв.м., расположенного по адресу: Республика Мордовия, Зубово – Полянский район, р.п.Зубова Поляна, ул.Нахимова, 1 и  с кадастровым номером 13:08:0102001:8407, с  разрешенным использованием: для размещения дома индивидуальной жилой застройки</w:t>
            </w:r>
          </w:p>
        </w:tc>
      </w:tr>
      <w:tr w:rsidR="00A74EC8" w:rsidRPr="00761D18" w:rsidTr="006146B2">
        <w:trPr>
          <w:trHeight w:val="257"/>
        </w:trPr>
        <w:tc>
          <w:tcPr>
            <w:tcW w:w="9923" w:type="dxa"/>
            <w:gridSpan w:val="2"/>
          </w:tcPr>
          <w:p w:rsidR="00A74EC8" w:rsidRPr="00761D18" w:rsidRDefault="00A74EC8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761D18">
              <w:rPr>
                <w:sz w:val="22"/>
                <w:szCs w:val="22"/>
              </w:rPr>
              <w:t xml:space="preserve"> </w:t>
            </w:r>
          </w:p>
          <w:p w:rsidR="00A74EC8" w:rsidRPr="00761D18" w:rsidRDefault="00A74EC8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sz w:val="22"/>
                <w:szCs w:val="22"/>
              </w:rPr>
              <w:t>В соответствии с п.12 ст.39.11</w:t>
            </w:r>
            <w:r w:rsidRPr="00761D18">
              <w:rPr>
                <w:b/>
                <w:bCs/>
                <w:sz w:val="22"/>
                <w:szCs w:val="22"/>
              </w:rPr>
              <w:t xml:space="preserve"> </w:t>
            </w:r>
            <w:r w:rsidRPr="00761D18">
              <w:rPr>
                <w:bCs/>
                <w:sz w:val="22"/>
                <w:szCs w:val="22"/>
              </w:rPr>
              <w:t xml:space="preserve">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установить </w:t>
            </w:r>
            <w:r w:rsidRPr="00761D18">
              <w:rPr>
                <w:color w:val="auto"/>
                <w:sz w:val="22"/>
                <w:szCs w:val="22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A74EC8" w:rsidRPr="00761D18" w:rsidRDefault="00A74EC8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color w:val="auto"/>
                <w:sz w:val="22"/>
                <w:szCs w:val="22"/>
                <w:lang w:eastAsia="en-US"/>
              </w:rPr>
              <w:t>Лот №1:  1370.13 (одна тысяча триста семьдесят рублей) 13 копеек</w:t>
            </w:r>
          </w:p>
          <w:p w:rsidR="00A74EC8" w:rsidRPr="00761D18" w:rsidRDefault="00A74EC8" w:rsidP="00B601BB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color w:val="auto"/>
                <w:sz w:val="22"/>
                <w:szCs w:val="22"/>
                <w:lang w:eastAsia="en-US"/>
              </w:rPr>
              <w:t>Лот №2: 31372.00 (тридцать одна тысяча триста семьдесят два) рубля 00 копеек</w:t>
            </w:r>
          </w:p>
        </w:tc>
      </w:tr>
      <w:tr w:rsidR="00A74EC8" w:rsidRPr="00761D18" w:rsidTr="006146B2">
        <w:trPr>
          <w:trHeight w:val="257"/>
        </w:trPr>
        <w:tc>
          <w:tcPr>
            <w:tcW w:w="9923" w:type="dxa"/>
            <w:gridSpan w:val="2"/>
          </w:tcPr>
          <w:p w:rsidR="00A74EC8" w:rsidRPr="00761D18" w:rsidRDefault="00A74EC8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A74EC8" w:rsidRPr="00761D18" w:rsidRDefault="00A74EC8" w:rsidP="00B601BB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Условия выдачи аукционной  документации: по адресу организатора аукциона, с 9-00 (время московское) 13.03.2017 г. до 18-00 (время московское) 11.04.2017г.(кабинет бухгалтерии)</w:t>
            </w:r>
          </w:p>
        </w:tc>
      </w:tr>
      <w:tr w:rsidR="00A74EC8" w:rsidRPr="00761D18" w:rsidTr="006146B2">
        <w:trPr>
          <w:trHeight w:val="257"/>
        </w:trPr>
        <w:tc>
          <w:tcPr>
            <w:tcW w:w="9923" w:type="dxa"/>
            <w:gridSpan w:val="2"/>
          </w:tcPr>
          <w:p w:rsidR="00A74EC8" w:rsidRPr="00761D18" w:rsidRDefault="00A74EC8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761D18">
              <w:rPr>
                <w:sz w:val="22"/>
                <w:szCs w:val="22"/>
              </w:rPr>
              <w:t xml:space="preserve"> – 13.03.2017г. с 9.00 по адресу организатора аукциона </w:t>
            </w:r>
          </w:p>
          <w:p w:rsidR="00A74EC8" w:rsidRPr="00761D18" w:rsidRDefault="00A74EC8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761D18">
              <w:rPr>
                <w:sz w:val="22"/>
                <w:szCs w:val="22"/>
              </w:rPr>
              <w:t xml:space="preserve"> 11.04.2017 г. в 18.00 по адресу организатора аукциона </w:t>
            </w:r>
          </w:p>
        </w:tc>
      </w:tr>
      <w:tr w:rsidR="00A74EC8" w:rsidRPr="00761D18" w:rsidTr="006146B2">
        <w:trPr>
          <w:trHeight w:val="257"/>
        </w:trPr>
        <w:tc>
          <w:tcPr>
            <w:tcW w:w="9923" w:type="dxa"/>
            <w:gridSpan w:val="2"/>
          </w:tcPr>
          <w:p w:rsidR="00A74EC8" w:rsidRPr="00761D18" w:rsidRDefault="00A74EC8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761D18">
              <w:rPr>
                <w:sz w:val="22"/>
                <w:szCs w:val="22"/>
              </w:rPr>
              <w:t xml:space="preserve">  –12.04.2017г.  11-00(время московское) по адресу организатора аукциона (юридический отдел).</w:t>
            </w:r>
          </w:p>
          <w:p w:rsidR="00A74EC8" w:rsidRPr="00761D18" w:rsidRDefault="00A74EC8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761D18">
              <w:rPr>
                <w:sz w:val="22"/>
                <w:szCs w:val="22"/>
              </w:rPr>
              <w:t xml:space="preserve"> – 17.04.2017 года с 10-00 (время московское) по 13-00 (время московское) по адресу организатора аукциона (кабинет бухгалтерии) </w:t>
            </w:r>
          </w:p>
        </w:tc>
      </w:tr>
      <w:tr w:rsidR="00A74EC8" w:rsidRPr="00761D18" w:rsidTr="006146B2">
        <w:trPr>
          <w:trHeight w:val="257"/>
        </w:trPr>
        <w:tc>
          <w:tcPr>
            <w:tcW w:w="9923" w:type="dxa"/>
            <w:gridSpan w:val="2"/>
          </w:tcPr>
          <w:p w:rsidR="00A74EC8" w:rsidRPr="00761D18" w:rsidRDefault="00A74EC8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761D1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A74EC8" w:rsidRPr="00761D18" w:rsidRDefault="00A74EC8" w:rsidP="00A53522">
            <w:pPr>
              <w:widowControl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Шаг аукциона в соответствии с п.18 ст.39.11</w:t>
            </w:r>
            <w:r w:rsidRPr="00761D18">
              <w:rPr>
                <w:bCs/>
                <w:sz w:val="22"/>
                <w:szCs w:val="22"/>
              </w:rPr>
              <w:t xml:space="preserve"> 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</w:t>
            </w:r>
            <w:r w:rsidRPr="00761D1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A74EC8" w:rsidRPr="00761D18" w:rsidRDefault="00A74EC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A74EC8" w:rsidRPr="00761D18" w:rsidRDefault="00A74EC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A74EC8" w:rsidRPr="00761D18" w:rsidRDefault="00A74EC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A74EC8" w:rsidRPr="00761D18" w:rsidRDefault="00A74EC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74EC8" w:rsidRPr="00761D18" w:rsidRDefault="00A74EC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4) документы, подтверждающие внесение задатка.</w:t>
      </w:r>
    </w:p>
    <w:p w:rsidR="00A74EC8" w:rsidRPr="00761D18" w:rsidRDefault="00A74EC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A74EC8" w:rsidRPr="00761D18" w:rsidRDefault="00A74EC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A74EC8" w:rsidRPr="00761D18" w:rsidRDefault="00A74EC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A74EC8" w:rsidRPr="00761D18" w:rsidRDefault="00A74EC8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A74EC8" w:rsidRPr="00761D18" w:rsidRDefault="00A74EC8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A74EC8" w:rsidRPr="00761D18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526AE"/>
    <w:rsid w:val="00062973"/>
    <w:rsid w:val="0006367D"/>
    <w:rsid w:val="00075A13"/>
    <w:rsid w:val="0009096D"/>
    <w:rsid w:val="000A6412"/>
    <w:rsid w:val="000B6B55"/>
    <w:rsid w:val="000E21C6"/>
    <w:rsid w:val="0011244B"/>
    <w:rsid w:val="00143014"/>
    <w:rsid w:val="001527DF"/>
    <w:rsid w:val="00152B91"/>
    <w:rsid w:val="001576F7"/>
    <w:rsid w:val="00166E02"/>
    <w:rsid w:val="00180D08"/>
    <w:rsid w:val="001914F4"/>
    <w:rsid w:val="001B32C2"/>
    <w:rsid w:val="001E623E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2F287A"/>
    <w:rsid w:val="00311CA6"/>
    <w:rsid w:val="00311EE6"/>
    <w:rsid w:val="00342572"/>
    <w:rsid w:val="003654D5"/>
    <w:rsid w:val="003816FD"/>
    <w:rsid w:val="00381773"/>
    <w:rsid w:val="003D0D82"/>
    <w:rsid w:val="003E780A"/>
    <w:rsid w:val="00401438"/>
    <w:rsid w:val="004844F6"/>
    <w:rsid w:val="004F7791"/>
    <w:rsid w:val="00516F4B"/>
    <w:rsid w:val="00530104"/>
    <w:rsid w:val="00551CAD"/>
    <w:rsid w:val="005A1958"/>
    <w:rsid w:val="005B61BF"/>
    <w:rsid w:val="005C0C85"/>
    <w:rsid w:val="005E12CB"/>
    <w:rsid w:val="005F3164"/>
    <w:rsid w:val="00603529"/>
    <w:rsid w:val="00603D66"/>
    <w:rsid w:val="006146B2"/>
    <w:rsid w:val="006445CD"/>
    <w:rsid w:val="00687809"/>
    <w:rsid w:val="00694D36"/>
    <w:rsid w:val="006B3D02"/>
    <w:rsid w:val="006D1375"/>
    <w:rsid w:val="006D3301"/>
    <w:rsid w:val="006F0A76"/>
    <w:rsid w:val="0070355A"/>
    <w:rsid w:val="0072795A"/>
    <w:rsid w:val="00761D18"/>
    <w:rsid w:val="00762212"/>
    <w:rsid w:val="007E3C14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B27B8"/>
    <w:rsid w:val="008D58D3"/>
    <w:rsid w:val="00911FF3"/>
    <w:rsid w:val="00922935"/>
    <w:rsid w:val="00930002"/>
    <w:rsid w:val="00942784"/>
    <w:rsid w:val="00946F72"/>
    <w:rsid w:val="009528F5"/>
    <w:rsid w:val="00994182"/>
    <w:rsid w:val="009B1973"/>
    <w:rsid w:val="009F299D"/>
    <w:rsid w:val="009F5DD8"/>
    <w:rsid w:val="00A146AF"/>
    <w:rsid w:val="00A26D39"/>
    <w:rsid w:val="00A43356"/>
    <w:rsid w:val="00A450F5"/>
    <w:rsid w:val="00A53522"/>
    <w:rsid w:val="00A61357"/>
    <w:rsid w:val="00A63F9C"/>
    <w:rsid w:val="00A74EC8"/>
    <w:rsid w:val="00A76E6E"/>
    <w:rsid w:val="00A81BC8"/>
    <w:rsid w:val="00AE3745"/>
    <w:rsid w:val="00B24258"/>
    <w:rsid w:val="00B601BB"/>
    <w:rsid w:val="00B60525"/>
    <w:rsid w:val="00B846E8"/>
    <w:rsid w:val="00B9289F"/>
    <w:rsid w:val="00B9445E"/>
    <w:rsid w:val="00BB7E16"/>
    <w:rsid w:val="00BC63E5"/>
    <w:rsid w:val="00BF60A6"/>
    <w:rsid w:val="00C00E0A"/>
    <w:rsid w:val="00C6400E"/>
    <w:rsid w:val="00C66430"/>
    <w:rsid w:val="00CE13BD"/>
    <w:rsid w:val="00CF50C9"/>
    <w:rsid w:val="00CF7E76"/>
    <w:rsid w:val="00D17D50"/>
    <w:rsid w:val="00D41293"/>
    <w:rsid w:val="00DA101B"/>
    <w:rsid w:val="00DF32EA"/>
    <w:rsid w:val="00E01463"/>
    <w:rsid w:val="00E21509"/>
    <w:rsid w:val="00E24BE4"/>
    <w:rsid w:val="00E418A4"/>
    <w:rsid w:val="00E42416"/>
    <w:rsid w:val="00E501EF"/>
    <w:rsid w:val="00E62E46"/>
    <w:rsid w:val="00E93F0B"/>
    <w:rsid w:val="00E9737F"/>
    <w:rsid w:val="00EA44EE"/>
    <w:rsid w:val="00EB5C23"/>
    <w:rsid w:val="00EF02D0"/>
    <w:rsid w:val="00EF661E"/>
    <w:rsid w:val="00F11827"/>
    <w:rsid w:val="00F11C49"/>
    <w:rsid w:val="00F33BC3"/>
    <w:rsid w:val="00F351FB"/>
    <w:rsid w:val="00F44424"/>
    <w:rsid w:val="00F46042"/>
    <w:rsid w:val="00F83975"/>
    <w:rsid w:val="00FA1B77"/>
    <w:rsid w:val="00FB6534"/>
    <w:rsid w:val="00FC6207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804</Words>
  <Characters>4587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2</cp:revision>
  <cp:lastPrinted>2017-03-07T06:16:00Z</cp:lastPrinted>
  <dcterms:created xsi:type="dcterms:W3CDTF">2017-03-07T06:28:00Z</dcterms:created>
  <dcterms:modified xsi:type="dcterms:W3CDTF">2017-03-07T06:28:00Z</dcterms:modified>
</cp:coreProperties>
</file>