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BAF" w:rsidRPr="002E248E" w:rsidRDefault="00681BAF" w:rsidP="00037D48">
      <w:pPr>
        <w:jc w:val="center"/>
        <w:rPr>
          <w:bCs/>
          <w:color w:val="auto"/>
        </w:rPr>
      </w:pPr>
      <w:r w:rsidRPr="002E248E">
        <w:rPr>
          <w:b/>
          <w:color w:val="auto"/>
        </w:rPr>
        <w:t xml:space="preserve">Извещение о проведении открытого аукциона </w:t>
      </w:r>
      <w:r w:rsidRPr="002E248E">
        <w:rPr>
          <w:b/>
          <w:bCs/>
          <w:color w:val="auto"/>
        </w:rPr>
        <w:t>н</w:t>
      </w:r>
      <w:r w:rsidRPr="002E248E">
        <w:rPr>
          <w:b/>
          <w:color w:val="auto"/>
        </w:rPr>
        <w:t xml:space="preserve">а право заключения   договоров аренды  на  </w:t>
      </w:r>
      <w:r w:rsidRPr="002E248E">
        <w:rPr>
          <w:b/>
          <w:color w:val="auto"/>
          <w:shd w:val="clear" w:color="auto" w:fill="FFFFFF"/>
        </w:rPr>
        <w:t>земельны</w:t>
      </w:r>
      <w:r>
        <w:rPr>
          <w:b/>
          <w:color w:val="auto"/>
          <w:shd w:val="clear" w:color="auto" w:fill="FFFFFF"/>
        </w:rPr>
        <w:t>е</w:t>
      </w:r>
      <w:r w:rsidRPr="002E248E">
        <w:rPr>
          <w:b/>
          <w:color w:val="auto"/>
          <w:shd w:val="clear" w:color="auto" w:fill="FFFFFF"/>
        </w:rPr>
        <w:t xml:space="preserve"> </w:t>
      </w:r>
      <w:r>
        <w:rPr>
          <w:b/>
          <w:color w:val="auto"/>
          <w:shd w:val="clear" w:color="auto" w:fill="FFFFFF"/>
        </w:rPr>
        <w:t xml:space="preserve">участки </w:t>
      </w:r>
      <w:r w:rsidRPr="002E248E">
        <w:rPr>
          <w:b/>
          <w:bCs/>
          <w:color w:val="auto"/>
        </w:rPr>
        <w:t xml:space="preserve"> с кадастровым</w:t>
      </w:r>
      <w:r>
        <w:rPr>
          <w:b/>
          <w:bCs/>
          <w:color w:val="auto"/>
        </w:rPr>
        <w:t>и</w:t>
      </w:r>
      <w:r w:rsidRPr="002E248E">
        <w:rPr>
          <w:b/>
          <w:bCs/>
          <w:color w:val="auto"/>
        </w:rPr>
        <w:t xml:space="preserve"> номер</w:t>
      </w:r>
      <w:r>
        <w:rPr>
          <w:b/>
          <w:bCs/>
          <w:color w:val="auto"/>
        </w:rPr>
        <w:t>а</w:t>
      </w:r>
      <w:r w:rsidRPr="002E248E">
        <w:rPr>
          <w:b/>
          <w:bCs/>
          <w:color w:val="auto"/>
        </w:rPr>
        <w:t>м</w:t>
      </w:r>
      <w:r>
        <w:rPr>
          <w:b/>
          <w:bCs/>
          <w:color w:val="auto"/>
        </w:rPr>
        <w:t xml:space="preserve">и </w:t>
      </w:r>
      <w:r w:rsidRPr="002E248E">
        <w:rPr>
          <w:b/>
          <w:bCs/>
          <w:color w:val="auto"/>
        </w:rPr>
        <w:t>13:08:</w:t>
      </w:r>
      <w:r>
        <w:rPr>
          <w:b/>
          <w:bCs/>
          <w:color w:val="auto"/>
        </w:rPr>
        <w:t>0102001</w:t>
      </w:r>
      <w:r w:rsidRPr="002E248E">
        <w:rPr>
          <w:b/>
          <w:bCs/>
          <w:color w:val="auto"/>
        </w:rPr>
        <w:t>:</w:t>
      </w:r>
      <w:r>
        <w:rPr>
          <w:b/>
          <w:bCs/>
          <w:color w:val="auto"/>
        </w:rPr>
        <w:t>8452, 13:08:0102001:8475, 13:08:0102001:8430</w:t>
      </w:r>
    </w:p>
    <w:tbl>
      <w:tblPr>
        <w:tblW w:w="10200" w:type="dxa"/>
        <w:tblInd w:w="-292" w:type="dxa"/>
        <w:tblLayout w:type="fixed"/>
        <w:tblLook w:val="01E0"/>
      </w:tblPr>
      <w:tblGrid>
        <w:gridCol w:w="3310"/>
        <w:gridCol w:w="6890"/>
      </w:tblGrid>
      <w:tr w:rsidR="00681BAF" w:rsidRPr="002E248E" w:rsidTr="003331D0">
        <w:trPr>
          <w:trHeight w:val="333"/>
        </w:trPr>
        <w:tc>
          <w:tcPr>
            <w:tcW w:w="10200" w:type="dxa"/>
            <w:gridSpan w:val="2"/>
          </w:tcPr>
          <w:p w:rsidR="00681BAF" w:rsidRPr="002E248E" w:rsidRDefault="00681BAF" w:rsidP="00873AAF">
            <w:pPr>
              <w:ind w:firstLine="34"/>
              <w:jc w:val="both"/>
            </w:pPr>
            <w:r w:rsidRPr="002E248E">
              <w:rPr>
                <w:b/>
              </w:rPr>
              <w:t xml:space="preserve">Форма торгов: </w:t>
            </w:r>
            <w:r w:rsidRPr="002E248E">
              <w:t>Открытый аукцион  в форме подачи заявок</w:t>
            </w:r>
          </w:p>
        </w:tc>
      </w:tr>
      <w:tr w:rsidR="00681BAF" w:rsidRPr="002E248E" w:rsidTr="003331D0">
        <w:tc>
          <w:tcPr>
            <w:tcW w:w="3310" w:type="dxa"/>
          </w:tcPr>
          <w:p w:rsidR="00681BAF" w:rsidRPr="002E248E" w:rsidRDefault="00681BAF" w:rsidP="00873AAF">
            <w:pPr>
              <w:jc w:val="both"/>
              <w:rPr>
                <w:b/>
              </w:rPr>
            </w:pPr>
            <w:r w:rsidRPr="002E248E">
              <w:rPr>
                <w:b/>
              </w:rPr>
              <w:t>Заказчик:</w:t>
            </w:r>
          </w:p>
        </w:tc>
        <w:tc>
          <w:tcPr>
            <w:tcW w:w="6890" w:type="dxa"/>
          </w:tcPr>
          <w:p w:rsidR="00681BAF" w:rsidRPr="002E248E" w:rsidRDefault="00681BAF" w:rsidP="00873AAF">
            <w:r w:rsidRPr="002E248E">
              <w:t xml:space="preserve">Администрация </w:t>
            </w:r>
            <w:r>
              <w:t xml:space="preserve">Зубово-Полянского городского поселения </w:t>
            </w:r>
            <w:r w:rsidRPr="002E248E">
              <w:t>Зубово – Полянского муниципального района Республика Мордовия</w:t>
            </w:r>
          </w:p>
        </w:tc>
      </w:tr>
      <w:tr w:rsidR="00681BAF" w:rsidRPr="002E248E" w:rsidTr="003331D0">
        <w:tc>
          <w:tcPr>
            <w:tcW w:w="3310" w:type="dxa"/>
          </w:tcPr>
          <w:p w:rsidR="00681BAF" w:rsidRPr="002E248E" w:rsidRDefault="00681BAF" w:rsidP="00873AAF">
            <w:pPr>
              <w:jc w:val="both"/>
            </w:pPr>
            <w:r w:rsidRPr="002E248E">
              <w:t xml:space="preserve">Банковские реквизиты </w:t>
            </w:r>
          </w:p>
        </w:tc>
        <w:tc>
          <w:tcPr>
            <w:tcW w:w="6890" w:type="dxa"/>
          </w:tcPr>
          <w:p w:rsidR="00681BAF" w:rsidRPr="002E248E" w:rsidRDefault="00681BAF" w:rsidP="00873AAF">
            <w:r w:rsidRPr="002E248E">
              <w:t>Получатель Администрация Зубово – Полянского муниципального района РМ,</w:t>
            </w:r>
            <w:r>
              <w:t xml:space="preserve"> КБК 90011105013130000120, </w:t>
            </w:r>
            <w:r w:rsidRPr="002E248E">
              <w:t xml:space="preserve"> ИНН 1308049890, КПП 130801001, р/счет №40302810752893000195 в ГРКЦ НБ Республики Мордовия г.Саранск, БИК 048952001, л/с 05093023930, </w:t>
            </w:r>
            <w:r w:rsidRPr="002E248E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681BAF" w:rsidRPr="002E248E" w:rsidTr="003331D0">
        <w:tc>
          <w:tcPr>
            <w:tcW w:w="3310" w:type="dxa"/>
          </w:tcPr>
          <w:p w:rsidR="00681BAF" w:rsidRPr="002E248E" w:rsidRDefault="00681BAF" w:rsidP="00873AAF">
            <w:pPr>
              <w:jc w:val="both"/>
              <w:rPr>
                <w:b/>
              </w:rPr>
            </w:pPr>
            <w:r w:rsidRPr="002E248E">
              <w:t>Место нахождения:</w:t>
            </w:r>
          </w:p>
        </w:tc>
        <w:tc>
          <w:tcPr>
            <w:tcW w:w="6890" w:type="dxa"/>
          </w:tcPr>
          <w:p w:rsidR="00681BAF" w:rsidRPr="002E248E" w:rsidRDefault="00681BAF" w:rsidP="00873AAF">
            <w:pPr>
              <w:ind w:firstLine="34"/>
              <w:jc w:val="both"/>
            </w:pPr>
            <w:r w:rsidRPr="002E248E">
              <w:t xml:space="preserve">Республика Мордовия, Зубово – Полянский район, п.Зубова Поляна, </w:t>
            </w:r>
            <w:r>
              <w:t>Почтовый пер, д.6</w:t>
            </w:r>
          </w:p>
        </w:tc>
      </w:tr>
      <w:tr w:rsidR="00681BAF" w:rsidRPr="002E248E" w:rsidTr="003331D0">
        <w:tc>
          <w:tcPr>
            <w:tcW w:w="3310" w:type="dxa"/>
          </w:tcPr>
          <w:p w:rsidR="00681BAF" w:rsidRPr="002E248E" w:rsidRDefault="00681BAF" w:rsidP="00873AAF">
            <w:pPr>
              <w:jc w:val="both"/>
              <w:rPr>
                <w:b/>
              </w:rPr>
            </w:pPr>
            <w:r w:rsidRPr="002E248E">
              <w:t>Почтовый адрес:</w:t>
            </w:r>
          </w:p>
        </w:tc>
        <w:tc>
          <w:tcPr>
            <w:tcW w:w="6890" w:type="dxa"/>
          </w:tcPr>
          <w:p w:rsidR="00681BAF" w:rsidRPr="002E248E" w:rsidRDefault="00681BAF" w:rsidP="00E922DF">
            <w:pPr>
              <w:jc w:val="both"/>
            </w:pPr>
            <w:r w:rsidRPr="002E248E">
              <w:t xml:space="preserve">431110, Республика Мордовия, Зубово – Полянский район, п.Зубова Поляна, </w:t>
            </w:r>
            <w:r>
              <w:t>Почтовый пер., д.6</w:t>
            </w:r>
          </w:p>
        </w:tc>
      </w:tr>
      <w:tr w:rsidR="00681BAF" w:rsidRPr="002E248E" w:rsidTr="003331D0">
        <w:tc>
          <w:tcPr>
            <w:tcW w:w="3310" w:type="dxa"/>
          </w:tcPr>
          <w:p w:rsidR="00681BAF" w:rsidRPr="002E248E" w:rsidRDefault="00681BAF" w:rsidP="00873AAF">
            <w:pPr>
              <w:jc w:val="both"/>
            </w:pPr>
            <w:r w:rsidRPr="002E248E">
              <w:t>Адрес электронной почты:</w:t>
            </w:r>
          </w:p>
        </w:tc>
        <w:tc>
          <w:tcPr>
            <w:tcW w:w="6890" w:type="dxa"/>
          </w:tcPr>
          <w:p w:rsidR="00681BAF" w:rsidRPr="00815BC7" w:rsidRDefault="00681BAF" w:rsidP="00873AAF">
            <w:pPr>
              <w:ind w:firstLine="34"/>
              <w:jc w:val="both"/>
              <w:rPr>
                <w:lang w:val="en-US"/>
              </w:rPr>
            </w:pPr>
            <w:r>
              <w:rPr>
                <w:lang w:val="en-US"/>
              </w:rPr>
              <w:t>z</w:t>
            </w:r>
            <w:r w:rsidRPr="00815BC7">
              <w:rPr>
                <w:lang w:val="en-US"/>
              </w:rPr>
              <w:t>p_adm@mail.ru</w:t>
            </w:r>
          </w:p>
        </w:tc>
      </w:tr>
      <w:tr w:rsidR="00681BAF" w:rsidRPr="002E248E" w:rsidTr="003331D0">
        <w:tc>
          <w:tcPr>
            <w:tcW w:w="3310" w:type="dxa"/>
          </w:tcPr>
          <w:p w:rsidR="00681BAF" w:rsidRPr="002E248E" w:rsidRDefault="00681BAF" w:rsidP="00873AAF">
            <w:pPr>
              <w:jc w:val="both"/>
            </w:pPr>
            <w:r w:rsidRPr="002E248E">
              <w:t>Официальный сайт</w:t>
            </w:r>
          </w:p>
        </w:tc>
        <w:tc>
          <w:tcPr>
            <w:tcW w:w="6890" w:type="dxa"/>
          </w:tcPr>
          <w:p w:rsidR="00681BAF" w:rsidRPr="002E248E" w:rsidRDefault="00681BAF" w:rsidP="00873AAF">
            <w:pPr>
              <w:ind w:firstLine="34"/>
              <w:jc w:val="both"/>
              <w:rPr>
                <w:highlight w:val="yellow"/>
              </w:rPr>
            </w:pPr>
            <w:hyperlink r:id="rId5" w:history="1">
              <w:r w:rsidRPr="002E248E">
                <w:rPr>
                  <w:rStyle w:val="Hyperlink"/>
                  <w:u w:val="none"/>
                </w:rPr>
                <w:t>http://zpolyana.e-mordovia.ru</w:t>
              </w:r>
            </w:hyperlink>
          </w:p>
        </w:tc>
      </w:tr>
      <w:tr w:rsidR="00681BAF" w:rsidRPr="002E248E" w:rsidTr="003331D0">
        <w:trPr>
          <w:trHeight w:val="189"/>
        </w:trPr>
        <w:tc>
          <w:tcPr>
            <w:tcW w:w="3310" w:type="dxa"/>
          </w:tcPr>
          <w:p w:rsidR="00681BAF" w:rsidRPr="002E248E" w:rsidRDefault="00681BAF" w:rsidP="00873AAF">
            <w:pPr>
              <w:jc w:val="both"/>
            </w:pPr>
            <w:r w:rsidRPr="002E248E">
              <w:t xml:space="preserve">Контактный телефон: </w:t>
            </w:r>
          </w:p>
        </w:tc>
        <w:tc>
          <w:tcPr>
            <w:tcW w:w="6890" w:type="dxa"/>
          </w:tcPr>
          <w:p w:rsidR="00681BAF" w:rsidRPr="002E248E" w:rsidRDefault="00681BAF" w:rsidP="002C65DF">
            <w:pPr>
              <w:ind w:firstLine="34"/>
              <w:jc w:val="both"/>
            </w:pPr>
            <w:r w:rsidRPr="002E248E">
              <w:t>8 834 58 (</w:t>
            </w:r>
            <w:r>
              <w:rPr>
                <w:lang w:val="en-US"/>
              </w:rPr>
              <w:t>2-36-98</w:t>
            </w:r>
            <w:r w:rsidRPr="002E248E">
              <w:t>)</w:t>
            </w:r>
          </w:p>
        </w:tc>
      </w:tr>
      <w:tr w:rsidR="00681BAF" w:rsidRPr="002E248E" w:rsidTr="003331D0">
        <w:tc>
          <w:tcPr>
            <w:tcW w:w="3310" w:type="dxa"/>
          </w:tcPr>
          <w:p w:rsidR="00681BAF" w:rsidRPr="002E248E" w:rsidRDefault="00681BAF" w:rsidP="00873AAF">
            <w:pPr>
              <w:jc w:val="both"/>
            </w:pPr>
            <w:r w:rsidRPr="002E248E">
              <w:t>Контактное лицо:</w:t>
            </w:r>
          </w:p>
        </w:tc>
        <w:tc>
          <w:tcPr>
            <w:tcW w:w="6890" w:type="dxa"/>
          </w:tcPr>
          <w:p w:rsidR="00681BAF" w:rsidRPr="00815BC7" w:rsidRDefault="00681BAF" w:rsidP="00873AAF">
            <w:pPr>
              <w:ind w:firstLine="34"/>
              <w:jc w:val="both"/>
            </w:pPr>
            <w:r>
              <w:t>Щукина Надежда Юрьевна</w:t>
            </w:r>
          </w:p>
        </w:tc>
      </w:tr>
      <w:tr w:rsidR="00681BAF" w:rsidRPr="002E248E" w:rsidTr="003331D0">
        <w:tc>
          <w:tcPr>
            <w:tcW w:w="10200" w:type="dxa"/>
            <w:gridSpan w:val="2"/>
          </w:tcPr>
          <w:p w:rsidR="00681BAF" w:rsidRPr="002E248E" w:rsidRDefault="00681BAF" w:rsidP="00873AAF">
            <w:pPr>
              <w:jc w:val="both"/>
            </w:pPr>
            <w:r w:rsidRPr="002E248E">
              <w:rPr>
                <w:b/>
              </w:rPr>
              <w:t xml:space="preserve">Предмет договора аренды с указанием кратких характеристик: </w:t>
            </w:r>
          </w:p>
        </w:tc>
      </w:tr>
      <w:tr w:rsidR="00681BAF" w:rsidRPr="002E248E" w:rsidTr="003331D0">
        <w:trPr>
          <w:trHeight w:val="257"/>
        </w:trPr>
        <w:tc>
          <w:tcPr>
            <w:tcW w:w="10200" w:type="dxa"/>
            <w:gridSpan w:val="2"/>
          </w:tcPr>
          <w:p w:rsidR="00681BAF" w:rsidRDefault="00681BAF" w:rsidP="002F3D92">
            <w:pPr>
              <w:jc w:val="both"/>
              <w:rPr>
                <w:shd w:val="clear" w:color="auto" w:fill="FFFFFF"/>
              </w:rPr>
            </w:pPr>
            <w:r w:rsidRPr="002E248E">
              <w:t xml:space="preserve"> Предоставле</w:t>
            </w:r>
            <w:r>
              <w:t>ние права на заключения договора</w:t>
            </w:r>
            <w:r w:rsidRPr="002E248E">
              <w:t xml:space="preserve"> аренды</w:t>
            </w:r>
            <w:r>
              <w:t xml:space="preserve"> на </w:t>
            </w:r>
            <w:r w:rsidRPr="002E248E">
              <w:t xml:space="preserve"> </w:t>
            </w:r>
            <w:r w:rsidRPr="002E248E">
              <w:rPr>
                <w:shd w:val="clear" w:color="auto" w:fill="FFFFFF"/>
              </w:rPr>
              <w:t>земельн</w:t>
            </w:r>
            <w:r>
              <w:rPr>
                <w:shd w:val="clear" w:color="auto" w:fill="FFFFFF"/>
              </w:rPr>
              <w:t>ые участки</w:t>
            </w:r>
          </w:p>
          <w:p w:rsidR="00681BAF" w:rsidRDefault="00681BAF" w:rsidP="002F3D92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Лот №1:</w:t>
            </w:r>
            <w:r w:rsidRPr="00037D48">
              <w:rPr>
                <w:shd w:val="clear" w:color="auto" w:fill="FFFFFF"/>
              </w:rPr>
              <w:t xml:space="preserve"> категория земель: земли  населенных пунктов,  площадью </w:t>
            </w:r>
            <w:r>
              <w:rPr>
                <w:shd w:val="clear" w:color="auto" w:fill="FFFFFF"/>
              </w:rPr>
              <w:t>88</w:t>
            </w:r>
            <w:r w:rsidRPr="00037D48">
              <w:rPr>
                <w:shd w:val="clear" w:color="auto" w:fill="FFFFFF"/>
              </w:rPr>
              <w:t xml:space="preserve"> кв.м., расположенного </w:t>
            </w:r>
            <w:r>
              <w:rPr>
                <w:shd w:val="clear" w:color="auto" w:fill="FFFFFF"/>
              </w:rPr>
              <w:t>п</w:t>
            </w:r>
            <w:r w:rsidRPr="00037D48">
              <w:rPr>
                <w:shd w:val="clear" w:color="auto" w:fill="FFFFFF"/>
              </w:rPr>
              <w:t xml:space="preserve">о адресу: Республика Мордовия, Зубово – Полянский район, </w:t>
            </w:r>
            <w:r>
              <w:rPr>
                <w:shd w:val="clear" w:color="auto" w:fill="FFFFFF"/>
              </w:rPr>
              <w:t>рп.Зубова Поляна</w:t>
            </w:r>
            <w:r w:rsidRPr="00037D48">
              <w:rPr>
                <w:shd w:val="clear" w:color="auto" w:fill="FFFFFF"/>
              </w:rPr>
              <w:t>, с кадастровым номером 13:08:</w:t>
            </w:r>
            <w:r>
              <w:rPr>
                <w:shd w:val="clear" w:color="auto" w:fill="FFFFFF"/>
              </w:rPr>
              <w:t>0102001:8452</w:t>
            </w:r>
            <w:r w:rsidRPr="00037D48">
              <w:rPr>
                <w:shd w:val="clear" w:color="auto" w:fill="FFFFFF"/>
              </w:rPr>
              <w:t xml:space="preserve">, с  разрешенным использованием: для размещения </w:t>
            </w:r>
            <w:r>
              <w:rPr>
                <w:shd w:val="clear" w:color="auto" w:fill="FFFFFF"/>
              </w:rPr>
              <w:t>объектов материально-технического снабжения</w:t>
            </w:r>
          </w:p>
          <w:p w:rsidR="00681BAF" w:rsidRDefault="00681BAF" w:rsidP="00815BC7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Лот №2: </w:t>
            </w:r>
            <w:r w:rsidRPr="00037D48">
              <w:rPr>
                <w:shd w:val="clear" w:color="auto" w:fill="FFFFFF"/>
              </w:rPr>
              <w:t xml:space="preserve">категория земель: земли  населенных пунктов,  площадью </w:t>
            </w:r>
            <w:r>
              <w:rPr>
                <w:shd w:val="clear" w:color="auto" w:fill="FFFFFF"/>
              </w:rPr>
              <w:t>5098</w:t>
            </w:r>
            <w:r w:rsidRPr="00037D48">
              <w:rPr>
                <w:shd w:val="clear" w:color="auto" w:fill="FFFFFF"/>
              </w:rPr>
              <w:t xml:space="preserve"> кв.м., расположенного </w:t>
            </w:r>
            <w:r>
              <w:rPr>
                <w:shd w:val="clear" w:color="auto" w:fill="FFFFFF"/>
              </w:rPr>
              <w:t>п</w:t>
            </w:r>
            <w:r w:rsidRPr="00037D48">
              <w:rPr>
                <w:shd w:val="clear" w:color="auto" w:fill="FFFFFF"/>
              </w:rPr>
              <w:t xml:space="preserve">о адресу: Республика Мордовия, Зубово – Полянский район, </w:t>
            </w:r>
            <w:r>
              <w:rPr>
                <w:shd w:val="clear" w:color="auto" w:fill="FFFFFF"/>
              </w:rPr>
              <w:t>рп.Зубова Поляна</w:t>
            </w:r>
            <w:r w:rsidRPr="00037D48">
              <w:rPr>
                <w:shd w:val="clear" w:color="auto" w:fill="FFFFFF"/>
              </w:rPr>
              <w:t>,</w:t>
            </w:r>
            <w:r>
              <w:rPr>
                <w:shd w:val="clear" w:color="auto" w:fill="FFFFFF"/>
              </w:rPr>
              <w:t xml:space="preserve"> ул.Коммунистическая, 14в</w:t>
            </w:r>
            <w:r w:rsidRPr="00037D48">
              <w:rPr>
                <w:shd w:val="clear" w:color="auto" w:fill="FFFFFF"/>
              </w:rPr>
              <w:t xml:space="preserve"> с кадастровым номером 13:08:</w:t>
            </w:r>
            <w:r>
              <w:rPr>
                <w:shd w:val="clear" w:color="auto" w:fill="FFFFFF"/>
              </w:rPr>
              <w:t>0102001:8475</w:t>
            </w:r>
            <w:r w:rsidRPr="00037D48">
              <w:rPr>
                <w:shd w:val="clear" w:color="auto" w:fill="FFFFFF"/>
              </w:rPr>
              <w:t xml:space="preserve">, с  разрешенным использованием: для размещения </w:t>
            </w:r>
            <w:r>
              <w:rPr>
                <w:shd w:val="clear" w:color="auto" w:fill="FFFFFF"/>
              </w:rPr>
              <w:t>склада</w:t>
            </w:r>
          </w:p>
          <w:p w:rsidR="00681BAF" w:rsidRDefault="00681BAF" w:rsidP="0019562A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Лот №3: </w:t>
            </w:r>
            <w:r w:rsidRPr="00037D48">
              <w:rPr>
                <w:shd w:val="clear" w:color="auto" w:fill="FFFFFF"/>
              </w:rPr>
              <w:t xml:space="preserve">категория земель: земли  населенных пунктов,  площадью </w:t>
            </w:r>
            <w:r>
              <w:rPr>
                <w:shd w:val="clear" w:color="auto" w:fill="FFFFFF"/>
              </w:rPr>
              <w:t>247</w:t>
            </w:r>
            <w:r w:rsidRPr="00037D48">
              <w:rPr>
                <w:shd w:val="clear" w:color="auto" w:fill="FFFFFF"/>
              </w:rPr>
              <w:t xml:space="preserve"> кв.м., расположенного </w:t>
            </w:r>
            <w:r>
              <w:rPr>
                <w:shd w:val="clear" w:color="auto" w:fill="FFFFFF"/>
              </w:rPr>
              <w:t>п</w:t>
            </w:r>
            <w:r w:rsidRPr="00037D48">
              <w:rPr>
                <w:shd w:val="clear" w:color="auto" w:fill="FFFFFF"/>
              </w:rPr>
              <w:t xml:space="preserve">о адресу: Республика Мордовия, Зубово – Полянский район, </w:t>
            </w:r>
            <w:r>
              <w:rPr>
                <w:shd w:val="clear" w:color="auto" w:fill="FFFFFF"/>
              </w:rPr>
              <w:t>р.п.Зубова Поляна</w:t>
            </w:r>
            <w:r w:rsidRPr="00037D48">
              <w:rPr>
                <w:shd w:val="clear" w:color="auto" w:fill="FFFFFF"/>
              </w:rPr>
              <w:t>,</w:t>
            </w:r>
            <w:r>
              <w:rPr>
                <w:shd w:val="clear" w:color="auto" w:fill="FFFFFF"/>
              </w:rPr>
              <w:t xml:space="preserve"> ул.Есенина, 26 б</w:t>
            </w:r>
            <w:r w:rsidRPr="00037D48">
              <w:rPr>
                <w:shd w:val="clear" w:color="auto" w:fill="FFFFFF"/>
              </w:rPr>
              <w:t xml:space="preserve"> с кадастровым номером 13:08:</w:t>
            </w:r>
            <w:r>
              <w:rPr>
                <w:shd w:val="clear" w:color="auto" w:fill="FFFFFF"/>
              </w:rPr>
              <w:t>0102001:8430</w:t>
            </w:r>
            <w:r w:rsidRPr="00037D48">
              <w:rPr>
                <w:shd w:val="clear" w:color="auto" w:fill="FFFFFF"/>
              </w:rPr>
              <w:t xml:space="preserve">, с  разрешенным использованием: для размещения </w:t>
            </w:r>
            <w:r>
              <w:rPr>
                <w:shd w:val="clear" w:color="auto" w:fill="FFFFFF"/>
              </w:rPr>
              <w:t>объекта торговли (магазина)</w:t>
            </w:r>
          </w:p>
          <w:p w:rsidR="00681BAF" w:rsidRPr="00037D48" w:rsidRDefault="00681BAF" w:rsidP="002F3D92">
            <w:pPr>
              <w:jc w:val="both"/>
              <w:rPr>
                <w:shd w:val="clear" w:color="auto" w:fill="FFFFFF"/>
              </w:rPr>
            </w:pPr>
          </w:p>
          <w:p w:rsidR="00681BAF" w:rsidRPr="002E248E" w:rsidRDefault="00681BAF" w:rsidP="00DD61B5">
            <w:pPr>
              <w:jc w:val="both"/>
            </w:pPr>
            <w:r w:rsidRPr="002E248E">
              <w:t>В соответствии с пп.1 п.8 ст.39.8</w:t>
            </w:r>
            <w:r>
              <w:t xml:space="preserve"> </w:t>
            </w:r>
            <w:r w:rsidRPr="002E248E">
              <w:rPr>
                <w:bCs/>
              </w:rPr>
              <w:t xml:space="preserve">Земельного Кодекса </w:t>
            </w:r>
            <w:r w:rsidRPr="002E248E"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2E248E">
                <w:t>2001 г</w:t>
              </w:r>
            </w:smartTag>
            <w:r w:rsidRPr="002E248E">
              <w:t>. N 136-ФЗ установить срок действия договора аренды 10 лет с даты его заключения</w:t>
            </w:r>
          </w:p>
        </w:tc>
      </w:tr>
      <w:tr w:rsidR="00681BAF" w:rsidRPr="002E248E" w:rsidTr="003331D0">
        <w:trPr>
          <w:trHeight w:val="257"/>
        </w:trPr>
        <w:tc>
          <w:tcPr>
            <w:tcW w:w="10200" w:type="dxa"/>
            <w:gridSpan w:val="2"/>
          </w:tcPr>
          <w:p w:rsidR="00681BAF" w:rsidRPr="002E248E" w:rsidRDefault="00681BAF" w:rsidP="00873AAF">
            <w:pPr>
              <w:jc w:val="both"/>
            </w:pPr>
            <w:r w:rsidRPr="002E248E">
              <w:rPr>
                <w:b/>
              </w:rPr>
              <w:t>Начальный размер арендной платы:</w:t>
            </w:r>
          </w:p>
          <w:p w:rsidR="00681BAF" w:rsidRPr="002E248E" w:rsidRDefault="00681BAF" w:rsidP="00873AAF">
            <w:pPr>
              <w:jc w:val="both"/>
              <w:rPr>
                <w:shd w:val="clear" w:color="auto" w:fill="FFFFFF"/>
              </w:rPr>
            </w:pPr>
            <w:r w:rsidRPr="002E248E">
              <w:t>В соответствии с п.14 ст.39.11</w:t>
            </w:r>
            <w:r w:rsidRPr="002E248E">
              <w:rPr>
                <w:bCs/>
              </w:rPr>
              <w:t xml:space="preserve">Земельного Кодекса </w:t>
            </w:r>
            <w:r w:rsidRPr="002E248E"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2E248E">
                <w:t>2001 г</w:t>
              </w:r>
            </w:smartTag>
            <w:r w:rsidRPr="002E248E">
              <w:t>. N 136-ФЗ установить размер арендной платы</w:t>
            </w:r>
            <w:r w:rsidRPr="002E248E">
              <w:rPr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681BAF" w:rsidRPr="002E248E" w:rsidRDefault="00681BAF" w:rsidP="00873AAF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Лот №1: к</w:t>
            </w:r>
            <w:r w:rsidRPr="002E248E">
              <w:rPr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hd w:val="clear" w:color="auto" w:fill="FFFFFF"/>
              </w:rPr>
              <w:t>30976</w:t>
            </w:r>
            <w:r w:rsidRPr="002E248E">
              <w:rPr>
                <w:shd w:val="clear" w:color="auto" w:fill="FFFFFF"/>
              </w:rPr>
              <w:t xml:space="preserve"> рублей</w:t>
            </w:r>
          </w:p>
          <w:p w:rsidR="00681BAF" w:rsidRDefault="00681BAF" w:rsidP="001F17DC">
            <w:pPr>
              <w:jc w:val="both"/>
              <w:rPr>
                <w:shd w:val="clear" w:color="auto" w:fill="FFFFFF"/>
              </w:rPr>
            </w:pPr>
            <w:r w:rsidRPr="002E248E">
              <w:rPr>
                <w:shd w:val="clear" w:color="auto" w:fill="FFFFFF"/>
              </w:rPr>
              <w:t>Начальный размер арендной платы составляет 1,5/100*</w:t>
            </w:r>
            <w:r>
              <w:rPr>
                <w:shd w:val="clear" w:color="auto" w:fill="FFFFFF"/>
              </w:rPr>
              <w:t>30976</w:t>
            </w:r>
            <w:r w:rsidRPr="002E248E">
              <w:rPr>
                <w:shd w:val="clear" w:color="auto" w:fill="FFFFFF"/>
              </w:rPr>
              <w:t>=</w:t>
            </w:r>
            <w:r>
              <w:rPr>
                <w:shd w:val="clear" w:color="auto" w:fill="FFFFFF"/>
              </w:rPr>
              <w:t>464,64</w:t>
            </w:r>
            <w:r w:rsidRPr="002E248E">
              <w:rPr>
                <w:shd w:val="clear" w:color="auto" w:fill="FFFFFF"/>
              </w:rPr>
              <w:t xml:space="preserve"> руб.</w:t>
            </w:r>
          </w:p>
          <w:p w:rsidR="00681BAF" w:rsidRDefault="00681BAF" w:rsidP="001F17DC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Лот №2: кадастровая стоимость составляет 1794496руб.</w:t>
            </w:r>
          </w:p>
          <w:p w:rsidR="00681BAF" w:rsidRDefault="00681BAF" w:rsidP="001F17DC">
            <w:pPr>
              <w:jc w:val="both"/>
              <w:rPr>
                <w:shd w:val="clear" w:color="auto" w:fill="FFFFFF"/>
              </w:rPr>
            </w:pPr>
            <w:r w:rsidRPr="002E248E">
              <w:rPr>
                <w:shd w:val="clear" w:color="auto" w:fill="FFFFFF"/>
              </w:rPr>
              <w:t>Начальный размер арендной платы составляет 1,5/100*</w:t>
            </w:r>
            <w:r>
              <w:rPr>
                <w:shd w:val="clear" w:color="auto" w:fill="FFFFFF"/>
              </w:rPr>
              <w:t>1794496</w:t>
            </w:r>
            <w:r w:rsidRPr="002E248E">
              <w:rPr>
                <w:shd w:val="clear" w:color="auto" w:fill="FFFFFF"/>
              </w:rPr>
              <w:t>=</w:t>
            </w:r>
            <w:r>
              <w:rPr>
                <w:shd w:val="clear" w:color="auto" w:fill="FFFFFF"/>
              </w:rPr>
              <w:t>26917,44</w:t>
            </w:r>
            <w:r w:rsidRPr="002E248E">
              <w:rPr>
                <w:shd w:val="clear" w:color="auto" w:fill="FFFFFF"/>
              </w:rPr>
              <w:t xml:space="preserve"> руб.</w:t>
            </w:r>
          </w:p>
          <w:p w:rsidR="00681BAF" w:rsidRDefault="00681BAF" w:rsidP="001F17DC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Лот №3: кадастровая стоимость составляет 169533.39 рублей</w:t>
            </w:r>
          </w:p>
          <w:p w:rsidR="00681BAF" w:rsidRDefault="00681BAF" w:rsidP="0019562A">
            <w:pPr>
              <w:jc w:val="both"/>
              <w:rPr>
                <w:shd w:val="clear" w:color="auto" w:fill="FFFFFF"/>
              </w:rPr>
            </w:pPr>
            <w:r w:rsidRPr="002E248E">
              <w:rPr>
                <w:shd w:val="clear" w:color="auto" w:fill="FFFFFF"/>
              </w:rPr>
              <w:t>Начальный размер арендной платы составляет 1,5/100*</w:t>
            </w:r>
            <w:r>
              <w:rPr>
                <w:shd w:val="clear" w:color="auto" w:fill="FFFFFF"/>
              </w:rPr>
              <w:t>169533.39</w:t>
            </w:r>
            <w:r w:rsidRPr="002E248E">
              <w:rPr>
                <w:shd w:val="clear" w:color="auto" w:fill="FFFFFF"/>
              </w:rPr>
              <w:t>=</w:t>
            </w:r>
            <w:r>
              <w:rPr>
                <w:shd w:val="clear" w:color="auto" w:fill="FFFFFF"/>
              </w:rPr>
              <w:t>2543,00</w:t>
            </w:r>
            <w:r w:rsidRPr="002E248E">
              <w:rPr>
                <w:shd w:val="clear" w:color="auto" w:fill="FFFFFF"/>
              </w:rPr>
              <w:t xml:space="preserve"> руб.</w:t>
            </w:r>
          </w:p>
          <w:p w:rsidR="00681BAF" w:rsidRPr="002E248E" w:rsidRDefault="00681BAF" w:rsidP="001F17DC">
            <w:pPr>
              <w:jc w:val="both"/>
              <w:rPr>
                <w:shd w:val="clear" w:color="auto" w:fill="FFFFFF"/>
              </w:rPr>
            </w:pPr>
          </w:p>
        </w:tc>
      </w:tr>
      <w:tr w:rsidR="00681BAF" w:rsidRPr="002E248E" w:rsidTr="003331D0">
        <w:trPr>
          <w:trHeight w:val="257"/>
        </w:trPr>
        <w:tc>
          <w:tcPr>
            <w:tcW w:w="10200" w:type="dxa"/>
            <w:gridSpan w:val="2"/>
          </w:tcPr>
          <w:p w:rsidR="00681BAF" w:rsidRPr="002E248E" w:rsidRDefault="00681BAF" w:rsidP="00873AAF">
            <w:pPr>
              <w:jc w:val="both"/>
            </w:pPr>
            <w:r w:rsidRPr="002E248E">
              <w:t>Стоимость аукционной документации: бесплатная.</w:t>
            </w:r>
          </w:p>
          <w:p w:rsidR="00681BAF" w:rsidRPr="002E248E" w:rsidRDefault="00681BAF" w:rsidP="00DD61B5">
            <w:pPr>
              <w:jc w:val="both"/>
              <w:rPr>
                <w:b/>
              </w:rPr>
            </w:pPr>
            <w:r w:rsidRPr="002E248E">
              <w:t xml:space="preserve">Условия выдачи аукционной  документации: по адресу организатора аукциона, с 9-00 (время московское) </w:t>
            </w:r>
            <w:r>
              <w:t>27.02.2017</w:t>
            </w:r>
            <w:r w:rsidRPr="002E248E">
              <w:t xml:space="preserve"> г. до 18-00 (время московское) </w:t>
            </w:r>
            <w:r>
              <w:t>28.03.2017г.</w:t>
            </w:r>
            <w:r w:rsidRPr="002E248E">
              <w:t>(</w:t>
            </w:r>
            <w:r>
              <w:t>кабинет бухгалтерии</w:t>
            </w:r>
            <w:r w:rsidRPr="002E248E">
              <w:t>)</w:t>
            </w:r>
          </w:p>
        </w:tc>
      </w:tr>
      <w:tr w:rsidR="00681BAF" w:rsidRPr="002E248E" w:rsidTr="003331D0">
        <w:trPr>
          <w:trHeight w:val="257"/>
        </w:trPr>
        <w:tc>
          <w:tcPr>
            <w:tcW w:w="10200" w:type="dxa"/>
            <w:gridSpan w:val="2"/>
          </w:tcPr>
          <w:p w:rsidR="00681BAF" w:rsidRPr="002E248E" w:rsidRDefault="00681BAF" w:rsidP="00873AAF">
            <w:pPr>
              <w:jc w:val="both"/>
            </w:pPr>
            <w:r w:rsidRPr="002E248E">
              <w:t xml:space="preserve">Дата, время и место начала приема заявок – </w:t>
            </w:r>
            <w:r>
              <w:t>27.02.2017г.</w:t>
            </w:r>
            <w:r w:rsidRPr="002E248E">
              <w:t xml:space="preserve"> с 9.00 по адресу организатора аукциона </w:t>
            </w:r>
          </w:p>
          <w:p w:rsidR="00681BAF" w:rsidRPr="002E248E" w:rsidRDefault="00681BAF" w:rsidP="00253F9C">
            <w:pPr>
              <w:jc w:val="both"/>
            </w:pPr>
            <w:r w:rsidRPr="002E248E">
              <w:t xml:space="preserve">Дата, время и место окончания приема заявок </w:t>
            </w:r>
            <w:r>
              <w:t xml:space="preserve"> 28.03</w:t>
            </w:r>
            <w:r w:rsidRPr="002E248E">
              <w:t>.201</w:t>
            </w:r>
            <w:r>
              <w:t>7</w:t>
            </w:r>
            <w:r w:rsidRPr="002E248E">
              <w:t xml:space="preserve"> г. в 18.00 по адресу организатора аукциона </w:t>
            </w:r>
          </w:p>
        </w:tc>
      </w:tr>
      <w:tr w:rsidR="00681BAF" w:rsidRPr="002E248E" w:rsidTr="003331D0">
        <w:trPr>
          <w:trHeight w:val="257"/>
        </w:trPr>
        <w:tc>
          <w:tcPr>
            <w:tcW w:w="10200" w:type="dxa"/>
            <w:gridSpan w:val="2"/>
          </w:tcPr>
          <w:p w:rsidR="00681BAF" w:rsidRPr="002E248E" w:rsidRDefault="00681BAF" w:rsidP="00873AAF">
            <w:pPr>
              <w:jc w:val="both"/>
            </w:pPr>
            <w:r w:rsidRPr="002E248E">
              <w:t xml:space="preserve">Место, дата и время рассмотрения  заявок на участие в аукционе  – </w:t>
            </w:r>
            <w:r>
              <w:t>29.03</w:t>
            </w:r>
            <w:r w:rsidRPr="002E248E">
              <w:t>.201</w:t>
            </w:r>
            <w:r>
              <w:t>7</w:t>
            </w:r>
            <w:r w:rsidRPr="002E248E">
              <w:t>г.  10-00(время московское) по адресу организатора аукциона (</w:t>
            </w:r>
            <w:r>
              <w:t>кабинет бухгалтерии</w:t>
            </w:r>
            <w:r w:rsidRPr="002E248E">
              <w:t>).</w:t>
            </w:r>
          </w:p>
          <w:p w:rsidR="00681BAF" w:rsidRPr="002E248E" w:rsidRDefault="00681BAF" w:rsidP="00253F9C">
            <w:pPr>
              <w:jc w:val="both"/>
            </w:pPr>
            <w:r w:rsidRPr="002E248E">
              <w:t>Дата проведения открытого аукциона –</w:t>
            </w:r>
            <w:r>
              <w:t>03.0</w:t>
            </w:r>
            <w:bookmarkStart w:id="0" w:name="_GoBack"/>
            <w:bookmarkEnd w:id="0"/>
            <w:r>
              <w:t>4</w:t>
            </w:r>
            <w:r w:rsidRPr="002E248E">
              <w:t>.201</w:t>
            </w:r>
            <w:r>
              <w:t>7</w:t>
            </w:r>
            <w:r w:rsidRPr="002E248E">
              <w:t xml:space="preserve"> года с 10-00 (время московское) по 13-00 (время московское) по адресу организатора аукциона (</w:t>
            </w:r>
            <w:r>
              <w:t>кабинет бухгалтерии</w:t>
            </w:r>
            <w:r w:rsidRPr="002E248E">
              <w:t xml:space="preserve">) </w:t>
            </w:r>
          </w:p>
        </w:tc>
      </w:tr>
      <w:tr w:rsidR="00681BAF" w:rsidRPr="002E248E" w:rsidTr="003331D0">
        <w:trPr>
          <w:trHeight w:val="257"/>
        </w:trPr>
        <w:tc>
          <w:tcPr>
            <w:tcW w:w="10200" w:type="dxa"/>
            <w:gridSpan w:val="2"/>
          </w:tcPr>
          <w:p w:rsidR="00681BAF" w:rsidRPr="002E248E" w:rsidRDefault="00681BAF" w:rsidP="006F0A09">
            <w:pPr>
              <w:jc w:val="both"/>
              <w:rPr>
                <w:color w:val="auto"/>
              </w:rPr>
            </w:pPr>
            <w:r w:rsidRPr="002E248E">
              <w:t xml:space="preserve">Размер задатка: 20% от начального размера арендной платы: Получатель </w:t>
            </w:r>
            <w:r w:rsidRPr="00B601BB">
              <w:t xml:space="preserve">Администрация </w:t>
            </w:r>
            <w:r>
              <w:t xml:space="preserve">Зубово-Полянского городского поселения </w:t>
            </w:r>
            <w:r w:rsidRPr="00B601BB">
              <w:t>Зубово – Полянского муниципального района Р</w:t>
            </w:r>
            <w:r>
              <w:t xml:space="preserve">еспублики </w:t>
            </w:r>
            <w:r w:rsidRPr="00B601BB">
              <w:t>М</w:t>
            </w:r>
            <w:r>
              <w:t>ордовия</w:t>
            </w:r>
            <w:r w:rsidRPr="00B601BB">
              <w:t xml:space="preserve">, ИНН </w:t>
            </w:r>
            <w:r>
              <w:t>1308078756</w:t>
            </w:r>
            <w:r w:rsidRPr="00B601BB">
              <w:t>, КПП 130801001, р/счет №</w:t>
            </w:r>
            <w:r>
              <w:t>40302810700003000050</w:t>
            </w:r>
            <w:r w:rsidRPr="00B601BB">
              <w:t xml:space="preserve"> в </w:t>
            </w:r>
            <w:r>
              <w:t>Отделение-</w:t>
            </w:r>
            <w:r w:rsidRPr="00B601BB">
              <w:t>НБ Республик</w:t>
            </w:r>
            <w:r>
              <w:t>а</w:t>
            </w:r>
            <w:r w:rsidRPr="00B601BB">
              <w:t xml:space="preserve"> Мордовия г.Саранск, БИК 048952001, л/с </w:t>
            </w:r>
            <w:r>
              <w:t>05093025330 в О</w:t>
            </w:r>
            <w:r w:rsidRPr="00B601BB">
              <w:rPr>
                <w:color w:val="auto"/>
              </w:rPr>
              <w:t>тдел</w:t>
            </w:r>
            <w:r>
              <w:rPr>
                <w:color w:val="auto"/>
              </w:rPr>
              <w:t>е</w:t>
            </w:r>
            <w:r w:rsidRPr="00B601BB">
              <w:rPr>
                <w:color w:val="auto"/>
              </w:rPr>
              <w:t xml:space="preserve"> №9 Управления Федерального казначейства  по  Республике Мордовия (Администрация </w:t>
            </w:r>
            <w:r>
              <w:rPr>
                <w:color w:val="auto"/>
              </w:rPr>
              <w:t xml:space="preserve">Зубово-Полянского городского поселения </w:t>
            </w:r>
            <w:r w:rsidRPr="00B601BB">
              <w:rPr>
                <w:color w:val="auto"/>
              </w:rPr>
              <w:t>Зубово-Полянского муниципальн</w:t>
            </w:r>
            <w:r>
              <w:rPr>
                <w:color w:val="auto"/>
              </w:rPr>
              <w:t>ого района Республики Мордовия)</w:t>
            </w:r>
          </w:p>
          <w:p w:rsidR="00681BAF" w:rsidRPr="002E248E" w:rsidRDefault="00681BAF" w:rsidP="00873AAF">
            <w:pPr>
              <w:widowControl/>
              <w:jc w:val="both"/>
            </w:pPr>
            <w:r w:rsidRPr="002E248E">
              <w:t>Шаг аукциона в соответствии с п.18 ст.39.11</w:t>
            </w:r>
            <w:r w:rsidRPr="002E248E">
              <w:rPr>
                <w:bCs/>
              </w:rPr>
              <w:t xml:space="preserve"> Земельного Кодекса </w:t>
            </w:r>
            <w:r w:rsidRPr="002E248E"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2E248E">
                <w:t>2001 г</w:t>
              </w:r>
            </w:smartTag>
            <w:r w:rsidRPr="002E248E">
              <w:t xml:space="preserve">. N 136-ФЗ </w:t>
            </w:r>
            <w:r w:rsidRPr="002E248E">
              <w:rPr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681BAF" w:rsidRPr="002E248E" w:rsidRDefault="00681BAF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681BAF" w:rsidRPr="002E248E" w:rsidRDefault="00681BAF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681BAF" w:rsidRPr="002E248E" w:rsidRDefault="00681BAF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>2) копии документов, удостоверяющих личность заявителя (для граждан);</w:t>
      </w:r>
    </w:p>
    <w:p w:rsidR="00681BAF" w:rsidRPr="002E248E" w:rsidRDefault="00681BAF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681BAF" w:rsidRPr="002E248E" w:rsidRDefault="00681BAF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>4) документы, подтверждающие внесение задатка.</w:t>
      </w:r>
    </w:p>
    <w:p w:rsidR="00681BAF" w:rsidRPr="002E248E" w:rsidRDefault="00681BAF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 xml:space="preserve">2. </w:t>
      </w:r>
      <w:r>
        <w:t xml:space="preserve"> </w:t>
      </w:r>
      <w:r w:rsidRPr="002E248E">
        <w:t>Представление документов, подтверждающих внесение задатка, признается заключением соглашения о задатке.</w:t>
      </w:r>
    </w:p>
    <w:p w:rsidR="00681BAF" w:rsidRPr="002E248E" w:rsidRDefault="00681BAF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681BAF" w:rsidRPr="002E248E" w:rsidRDefault="00681BAF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2E248E">
        <w:t>4.</w:t>
      </w:r>
      <w:r>
        <w:t xml:space="preserve"> </w:t>
      </w:r>
      <w:r w:rsidRPr="002E248E">
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681BAF" w:rsidRPr="002E248E" w:rsidRDefault="00681BAF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>
        <w:t>5</w:t>
      </w:r>
      <w:r w:rsidRPr="002E248E">
        <w:t>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681BAF" w:rsidRPr="002E248E" w:rsidRDefault="00681BAF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>
        <w:t>6</w:t>
      </w:r>
      <w:r w:rsidRPr="002E248E">
        <w:t>. Один заявитель вправе подать только одну заявку на участие в аукционе.</w:t>
      </w:r>
    </w:p>
    <w:p w:rsidR="00681BAF" w:rsidRPr="002E248E" w:rsidRDefault="00681BAF" w:rsidP="008260A2"/>
    <w:p w:rsidR="00681BAF" w:rsidRPr="002E248E" w:rsidRDefault="00681BAF" w:rsidP="008260A2"/>
    <w:sectPr w:rsidR="00681BAF" w:rsidRPr="002E248E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14DD9"/>
    <w:rsid w:val="00037D48"/>
    <w:rsid w:val="000C385B"/>
    <w:rsid w:val="000D229C"/>
    <w:rsid w:val="00103E95"/>
    <w:rsid w:val="0014766F"/>
    <w:rsid w:val="0017778D"/>
    <w:rsid w:val="0019353F"/>
    <w:rsid w:val="0019562A"/>
    <w:rsid w:val="001B32C2"/>
    <w:rsid w:val="001E1273"/>
    <w:rsid w:val="001E1A0B"/>
    <w:rsid w:val="001F17DC"/>
    <w:rsid w:val="00200A00"/>
    <w:rsid w:val="0020639B"/>
    <w:rsid w:val="00221A43"/>
    <w:rsid w:val="00221BF5"/>
    <w:rsid w:val="00253F9C"/>
    <w:rsid w:val="00256B13"/>
    <w:rsid w:val="00273810"/>
    <w:rsid w:val="002A0FF3"/>
    <w:rsid w:val="002A1ACD"/>
    <w:rsid w:val="002C65DF"/>
    <w:rsid w:val="002D5194"/>
    <w:rsid w:val="002D6401"/>
    <w:rsid w:val="002D7C0F"/>
    <w:rsid w:val="002E248E"/>
    <w:rsid w:val="002E2DE9"/>
    <w:rsid w:val="002E7AD1"/>
    <w:rsid w:val="002F3D92"/>
    <w:rsid w:val="002F4A35"/>
    <w:rsid w:val="00311CA6"/>
    <w:rsid w:val="0032027A"/>
    <w:rsid w:val="003331D0"/>
    <w:rsid w:val="003439AC"/>
    <w:rsid w:val="00346D8C"/>
    <w:rsid w:val="0036489F"/>
    <w:rsid w:val="003772EB"/>
    <w:rsid w:val="0039050B"/>
    <w:rsid w:val="00392229"/>
    <w:rsid w:val="00410A8B"/>
    <w:rsid w:val="00413DC6"/>
    <w:rsid w:val="00435B43"/>
    <w:rsid w:val="00450376"/>
    <w:rsid w:val="00477A1A"/>
    <w:rsid w:val="00482C67"/>
    <w:rsid w:val="004A4427"/>
    <w:rsid w:val="00530E61"/>
    <w:rsid w:val="00546526"/>
    <w:rsid w:val="00557331"/>
    <w:rsid w:val="00562632"/>
    <w:rsid w:val="005641C3"/>
    <w:rsid w:val="00564ABC"/>
    <w:rsid w:val="005733F5"/>
    <w:rsid w:val="00583042"/>
    <w:rsid w:val="00595B88"/>
    <w:rsid w:val="005A1958"/>
    <w:rsid w:val="005A5E73"/>
    <w:rsid w:val="005B64A4"/>
    <w:rsid w:val="005C2B47"/>
    <w:rsid w:val="005E3F65"/>
    <w:rsid w:val="00603063"/>
    <w:rsid w:val="0060467C"/>
    <w:rsid w:val="006376F8"/>
    <w:rsid w:val="0064052E"/>
    <w:rsid w:val="006445CD"/>
    <w:rsid w:val="0066043E"/>
    <w:rsid w:val="006752FE"/>
    <w:rsid w:val="00681BAF"/>
    <w:rsid w:val="00686805"/>
    <w:rsid w:val="00687809"/>
    <w:rsid w:val="0069216F"/>
    <w:rsid w:val="006969DF"/>
    <w:rsid w:val="006B3D02"/>
    <w:rsid w:val="006D0848"/>
    <w:rsid w:val="006F0A09"/>
    <w:rsid w:val="007005C1"/>
    <w:rsid w:val="007014D2"/>
    <w:rsid w:val="00731650"/>
    <w:rsid w:val="0073751F"/>
    <w:rsid w:val="00762DDA"/>
    <w:rsid w:val="00784844"/>
    <w:rsid w:val="007862D0"/>
    <w:rsid w:val="007B54F5"/>
    <w:rsid w:val="007B70C2"/>
    <w:rsid w:val="007C38C6"/>
    <w:rsid w:val="007D0BAD"/>
    <w:rsid w:val="007F3B69"/>
    <w:rsid w:val="007F73F6"/>
    <w:rsid w:val="008058FE"/>
    <w:rsid w:val="008154D0"/>
    <w:rsid w:val="00815BC7"/>
    <w:rsid w:val="00823821"/>
    <w:rsid w:val="008260A2"/>
    <w:rsid w:val="00857F19"/>
    <w:rsid w:val="00873AAF"/>
    <w:rsid w:val="008C73A8"/>
    <w:rsid w:val="008D1CA3"/>
    <w:rsid w:val="009124A8"/>
    <w:rsid w:val="00930002"/>
    <w:rsid w:val="00932E89"/>
    <w:rsid w:val="0097099A"/>
    <w:rsid w:val="009850DE"/>
    <w:rsid w:val="0099139B"/>
    <w:rsid w:val="009B0C18"/>
    <w:rsid w:val="009B4719"/>
    <w:rsid w:val="009B7618"/>
    <w:rsid w:val="009C4419"/>
    <w:rsid w:val="009D57E5"/>
    <w:rsid w:val="00A31158"/>
    <w:rsid w:val="00A41F71"/>
    <w:rsid w:val="00A42724"/>
    <w:rsid w:val="00A47196"/>
    <w:rsid w:val="00A607E7"/>
    <w:rsid w:val="00A63F9C"/>
    <w:rsid w:val="00A75AEB"/>
    <w:rsid w:val="00A80259"/>
    <w:rsid w:val="00AB40E5"/>
    <w:rsid w:val="00AC2B55"/>
    <w:rsid w:val="00AC4502"/>
    <w:rsid w:val="00AC5F3F"/>
    <w:rsid w:val="00AC61C0"/>
    <w:rsid w:val="00AF2F53"/>
    <w:rsid w:val="00AF4BDE"/>
    <w:rsid w:val="00B04FF6"/>
    <w:rsid w:val="00B601BB"/>
    <w:rsid w:val="00B74BB3"/>
    <w:rsid w:val="00B80A9C"/>
    <w:rsid w:val="00B9445E"/>
    <w:rsid w:val="00BA7E03"/>
    <w:rsid w:val="00BA7F14"/>
    <w:rsid w:val="00BB16EF"/>
    <w:rsid w:val="00BB7B4D"/>
    <w:rsid w:val="00BC2D00"/>
    <w:rsid w:val="00BE426D"/>
    <w:rsid w:val="00C06356"/>
    <w:rsid w:val="00C16833"/>
    <w:rsid w:val="00C21AEF"/>
    <w:rsid w:val="00C44ACF"/>
    <w:rsid w:val="00C47A73"/>
    <w:rsid w:val="00C76568"/>
    <w:rsid w:val="00CF50C9"/>
    <w:rsid w:val="00D029DC"/>
    <w:rsid w:val="00D13A38"/>
    <w:rsid w:val="00D41003"/>
    <w:rsid w:val="00D4686C"/>
    <w:rsid w:val="00D57601"/>
    <w:rsid w:val="00D80CF0"/>
    <w:rsid w:val="00DA7667"/>
    <w:rsid w:val="00DD61B5"/>
    <w:rsid w:val="00DD7699"/>
    <w:rsid w:val="00E26F3A"/>
    <w:rsid w:val="00E554B5"/>
    <w:rsid w:val="00E62E46"/>
    <w:rsid w:val="00E922DF"/>
    <w:rsid w:val="00EA1067"/>
    <w:rsid w:val="00EA18BC"/>
    <w:rsid w:val="00EA5EA3"/>
    <w:rsid w:val="00ED734A"/>
    <w:rsid w:val="00EF4A33"/>
    <w:rsid w:val="00F07DBC"/>
    <w:rsid w:val="00F1671D"/>
    <w:rsid w:val="00F35118"/>
    <w:rsid w:val="00F351FB"/>
    <w:rsid w:val="00F45877"/>
    <w:rsid w:val="00F66539"/>
    <w:rsid w:val="00F720B5"/>
    <w:rsid w:val="00F73D2B"/>
    <w:rsid w:val="00FB23C9"/>
    <w:rsid w:val="00FB5FFD"/>
    <w:rsid w:val="00FB6534"/>
    <w:rsid w:val="00FD2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3331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57331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91</TotalTime>
  <Pages>2</Pages>
  <Words>908</Words>
  <Characters>5178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  договоров аренды  на  земельный участок с кадастровым номером 13:08:0406001:4508</dc:title>
  <dc:subject/>
  <dc:creator>urist-1</dc:creator>
  <cp:keywords/>
  <dc:description/>
  <cp:lastModifiedBy>1</cp:lastModifiedBy>
  <cp:revision>8</cp:revision>
  <cp:lastPrinted>2017-02-16T11:56:00Z</cp:lastPrinted>
  <dcterms:created xsi:type="dcterms:W3CDTF">2017-02-16T09:10:00Z</dcterms:created>
  <dcterms:modified xsi:type="dcterms:W3CDTF">2017-02-21T06:58:00Z</dcterms:modified>
</cp:coreProperties>
</file>