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1FC" w:rsidRPr="00D14721" w:rsidRDefault="00A561FC" w:rsidP="003F290C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/>
          <w:b/>
          <w:bCs/>
          <w:sz w:val="27"/>
          <w:szCs w:val="27"/>
        </w:rPr>
      </w:pPr>
      <w:r w:rsidRPr="00D14721">
        <w:rPr>
          <w:rFonts w:ascii="Times New Roman" w:hAnsi="Times New Roman"/>
          <w:b/>
          <w:bCs/>
          <w:sz w:val="27"/>
          <w:szCs w:val="27"/>
        </w:rPr>
        <w:t>Правила безопасного поведения на горном склоне</w:t>
      </w:r>
    </w:p>
    <w:p w:rsidR="00A561FC" w:rsidRDefault="00A561FC" w:rsidP="003F29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14721">
        <w:rPr>
          <w:rFonts w:ascii="Times New Roman" w:hAnsi="Times New Roman"/>
          <w:sz w:val="24"/>
          <w:szCs w:val="24"/>
        </w:rPr>
        <w:t>Существуют правила поведения на склоне, разработанные FIS (Федерацией Лыжного Спорта) и принятые во всех развитых в</w:t>
      </w:r>
      <w:r>
        <w:rPr>
          <w:rFonts w:ascii="Times New Roman" w:hAnsi="Times New Roman"/>
          <w:sz w:val="24"/>
          <w:szCs w:val="24"/>
        </w:rPr>
        <w:t xml:space="preserve"> горнолыжном отношении странах.</w:t>
      </w:r>
    </w:p>
    <w:p w:rsidR="00A561FC" w:rsidRDefault="00A561FC" w:rsidP="003F29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14721">
        <w:rPr>
          <w:rFonts w:ascii="Times New Roman" w:hAnsi="Times New Roman"/>
          <w:sz w:val="24"/>
          <w:szCs w:val="24"/>
        </w:rPr>
        <w:t>Горнолыжник или сноубордер обязан хорошо знать эти п</w:t>
      </w:r>
      <w:r>
        <w:rPr>
          <w:rFonts w:ascii="Times New Roman" w:hAnsi="Times New Roman"/>
          <w:sz w:val="24"/>
          <w:szCs w:val="24"/>
        </w:rPr>
        <w:t>равила, уважать и соблюдать их.</w:t>
      </w:r>
    </w:p>
    <w:p w:rsidR="00A561FC" w:rsidRDefault="00A561FC" w:rsidP="003F29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14721">
        <w:rPr>
          <w:rFonts w:ascii="Times New Roman" w:hAnsi="Times New Roman"/>
          <w:sz w:val="24"/>
          <w:szCs w:val="24"/>
        </w:rPr>
        <w:t xml:space="preserve">- Лыжник или сноубордист должны вести себя таким образом, чтобы не подвергать опасности себя </w:t>
      </w:r>
      <w:r>
        <w:rPr>
          <w:rFonts w:ascii="Times New Roman" w:hAnsi="Times New Roman"/>
          <w:sz w:val="24"/>
          <w:szCs w:val="24"/>
        </w:rPr>
        <w:t>и не наносить ущерб окружающим.</w:t>
      </w:r>
    </w:p>
    <w:p w:rsidR="00A561FC" w:rsidRDefault="00A561FC" w:rsidP="003F29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14721">
        <w:rPr>
          <w:rFonts w:ascii="Times New Roman" w:hAnsi="Times New Roman"/>
          <w:sz w:val="24"/>
          <w:szCs w:val="24"/>
        </w:rPr>
        <w:t>- Новичкам необходимо внимательно изучить правила поведения при катании на горных лыжах или сноуборде. Рекомендуется начинать катание с инструктором (профессиональным или лю</w:t>
      </w:r>
      <w:r>
        <w:rPr>
          <w:rFonts w:ascii="Times New Roman" w:hAnsi="Times New Roman"/>
          <w:sz w:val="24"/>
          <w:szCs w:val="24"/>
        </w:rPr>
        <w:t>бителем, имеющим опыт катания).</w:t>
      </w:r>
    </w:p>
    <w:p w:rsidR="00A561FC" w:rsidRDefault="00A561FC" w:rsidP="003F29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14721">
        <w:rPr>
          <w:rFonts w:ascii="Times New Roman" w:hAnsi="Times New Roman"/>
          <w:sz w:val="24"/>
          <w:szCs w:val="24"/>
        </w:rPr>
        <w:t>- Снаряжение, используемое для катания на горных лыжах или сноуборде, должно быть в исправном состоянии. Лыжи или сноуборд должны быть целыми, без видимы</w:t>
      </w:r>
      <w:r>
        <w:rPr>
          <w:rFonts w:ascii="Times New Roman" w:hAnsi="Times New Roman"/>
          <w:sz w:val="24"/>
          <w:szCs w:val="24"/>
        </w:rPr>
        <w:t>х изменений формы и без трещин.</w:t>
      </w:r>
    </w:p>
    <w:p w:rsidR="00A561FC" w:rsidRDefault="00A561FC" w:rsidP="003F29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14721">
        <w:rPr>
          <w:rFonts w:ascii="Times New Roman" w:hAnsi="Times New Roman"/>
          <w:sz w:val="24"/>
          <w:szCs w:val="24"/>
        </w:rPr>
        <w:t>- На трассе необходимо соблюдать дистанцию и помнить, что при столкновении все</w:t>
      </w:r>
      <w:r>
        <w:rPr>
          <w:rFonts w:ascii="Times New Roman" w:hAnsi="Times New Roman"/>
          <w:sz w:val="24"/>
          <w:szCs w:val="24"/>
        </w:rPr>
        <w:t>гда виноват тот, кто ехал выше.</w:t>
      </w:r>
    </w:p>
    <w:p w:rsidR="00A561FC" w:rsidRDefault="00A561FC" w:rsidP="003F29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14721">
        <w:rPr>
          <w:rFonts w:ascii="Times New Roman" w:hAnsi="Times New Roman"/>
          <w:sz w:val="24"/>
          <w:szCs w:val="24"/>
        </w:rPr>
        <w:t xml:space="preserve">- Лыжник или сноубордист должны обращать внимание на знаки, указывающие направление, предупреждающие об опасности или закрытии трассы, учитывать разметку, обозначающую </w:t>
      </w:r>
      <w:r>
        <w:rPr>
          <w:rFonts w:ascii="Times New Roman" w:hAnsi="Times New Roman"/>
          <w:sz w:val="24"/>
          <w:szCs w:val="24"/>
        </w:rPr>
        <w:t>уровень сложности.</w:t>
      </w:r>
    </w:p>
    <w:p w:rsidR="00A561FC" w:rsidRDefault="00A561FC" w:rsidP="003F29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14721">
        <w:rPr>
          <w:rFonts w:ascii="Times New Roman" w:hAnsi="Times New Roman"/>
          <w:sz w:val="24"/>
          <w:szCs w:val="24"/>
        </w:rPr>
        <w:t>- Запрещается выходить на трассу в алкогольн</w:t>
      </w:r>
      <w:r>
        <w:rPr>
          <w:rFonts w:ascii="Times New Roman" w:hAnsi="Times New Roman"/>
          <w:sz w:val="24"/>
          <w:szCs w:val="24"/>
        </w:rPr>
        <w:t>ом или наркотическом опьянении.</w:t>
      </w:r>
    </w:p>
    <w:p w:rsidR="00A561FC" w:rsidRDefault="00A561FC" w:rsidP="003F29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14721">
        <w:rPr>
          <w:rFonts w:ascii="Times New Roman" w:hAnsi="Times New Roman"/>
          <w:sz w:val="24"/>
          <w:szCs w:val="24"/>
        </w:rPr>
        <w:t>- Запрещается останавливаться на основном направлении спуска, у поднож</w:t>
      </w:r>
      <w:r>
        <w:rPr>
          <w:rFonts w:ascii="Times New Roman" w:hAnsi="Times New Roman"/>
          <w:sz w:val="24"/>
          <w:szCs w:val="24"/>
        </w:rPr>
        <w:t>ия склонов и трасс, на выкатах.</w:t>
      </w:r>
    </w:p>
    <w:p w:rsidR="00A561FC" w:rsidRDefault="00A561FC" w:rsidP="003F29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14721">
        <w:rPr>
          <w:rFonts w:ascii="Times New Roman" w:hAnsi="Times New Roman"/>
          <w:sz w:val="24"/>
          <w:szCs w:val="24"/>
        </w:rPr>
        <w:t>- Запрещается спускать</w:t>
      </w:r>
      <w:r>
        <w:rPr>
          <w:rFonts w:ascii="Times New Roman" w:hAnsi="Times New Roman"/>
          <w:sz w:val="24"/>
          <w:szCs w:val="24"/>
        </w:rPr>
        <w:t>ся (кататься) по линии подъема.</w:t>
      </w:r>
    </w:p>
    <w:p w:rsidR="00A561FC" w:rsidRDefault="00A561FC" w:rsidP="003F29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14721">
        <w:rPr>
          <w:rFonts w:ascii="Times New Roman" w:hAnsi="Times New Roman"/>
          <w:sz w:val="24"/>
          <w:szCs w:val="24"/>
        </w:rPr>
        <w:t>- В случае падения необходимо как м</w:t>
      </w:r>
      <w:r>
        <w:rPr>
          <w:rFonts w:ascii="Times New Roman" w:hAnsi="Times New Roman"/>
          <w:sz w:val="24"/>
          <w:szCs w:val="24"/>
        </w:rPr>
        <w:t>ожно быстрее освободить трассу.</w:t>
      </w:r>
    </w:p>
    <w:p w:rsidR="00A561FC" w:rsidRDefault="00A561FC" w:rsidP="003F29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14721">
        <w:rPr>
          <w:rFonts w:ascii="Times New Roman" w:hAnsi="Times New Roman"/>
          <w:sz w:val="24"/>
          <w:szCs w:val="24"/>
        </w:rPr>
        <w:t>- При получении травмы следует подозвать катающихся рядом, чтобы они сообщили о случившемся инструктору на подъемнике или спасателю. Травмированное место до прибытия спасателей лучше не тревожить, а при кровотечении – принять меры по его ос</w:t>
      </w:r>
      <w:r>
        <w:rPr>
          <w:rFonts w:ascii="Times New Roman" w:hAnsi="Times New Roman"/>
          <w:sz w:val="24"/>
          <w:szCs w:val="24"/>
        </w:rPr>
        <w:t>тановке подручными средствами.</w:t>
      </w:r>
    </w:p>
    <w:p w:rsidR="00A561FC" w:rsidRDefault="00A561FC" w:rsidP="003F290C">
      <w:pPr>
        <w:ind w:firstLine="708"/>
        <w:jc w:val="both"/>
      </w:pPr>
      <w:r w:rsidRPr="00D14721">
        <w:rPr>
          <w:rFonts w:ascii="Times New Roman" w:hAnsi="Times New Roman"/>
          <w:sz w:val="24"/>
          <w:szCs w:val="24"/>
        </w:rPr>
        <w:t>Будьте внимательны и осторожны!</w:t>
      </w:r>
    </w:p>
    <w:sectPr w:rsidR="00A561FC" w:rsidSect="005227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4721"/>
    <w:rsid w:val="003F290C"/>
    <w:rsid w:val="005227A8"/>
    <w:rsid w:val="005D5A04"/>
    <w:rsid w:val="006C7D0E"/>
    <w:rsid w:val="00A561FC"/>
    <w:rsid w:val="00D14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27A8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9"/>
    <w:qFormat/>
    <w:rsid w:val="00D14721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D14721"/>
    <w:rPr>
      <w:rFonts w:ascii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439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4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3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43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252</Words>
  <Characters>1440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zbp-01</cp:lastModifiedBy>
  <cp:revision>3</cp:revision>
  <dcterms:created xsi:type="dcterms:W3CDTF">2017-01-16T18:38:00Z</dcterms:created>
  <dcterms:modified xsi:type="dcterms:W3CDTF">2017-01-17T07:41:00Z</dcterms:modified>
</cp:coreProperties>
</file>