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12BC" w:rsidRPr="007F69BC" w:rsidRDefault="009412BC" w:rsidP="007F69BC">
      <w:pPr>
        <w:spacing w:before="100" w:beforeAutospacing="1" w:after="100" w:afterAutospacing="1" w:line="240" w:lineRule="auto"/>
        <w:jc w:val="center"/>
        <w:outlineLvl w:val="2"/>
        <w:rPr>
          <w:rFonts w:ascii="Times New Roman" w:hAnsi="Times New Roman"/>
          <w:b/>
          <w:bCs/>
          <w:sz w:val="28"/>
          <w:szCs w:val="28"/>
        </w:rPr>
      </w:pPr>
      <w:r w:rsidRPr="007F69BC">
        <w:rPr>
          <w:rFonts w:ascii="Times New Roman" w:hAnsi="Times New Roman"/>
          <w:b/>
          <w:bCs/>
          <w:sz w:val="28"/>
          <w:szCs w:val="28"/>
        </w:rPr>
        <w:t>Отдел по делам ГО ЧС предупреждает: непотушенная сигарета и алкоголь могут привести к пожару!</w:t>
      </w:r>
    </w:p>
    <w:p w:rsidR="009412BC" w:rsidRDefault="009412BC" w:rsidP="007F69BC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7F69BC">
        <w:rPr>
          <w:rFonts w:ascii="Times New Roman" w:hAnsi="Times New Roman"/>
          <w:sz w:val="28"/>
          <w:szCs w:val="28"/>
        </w:rPr>
        <w:t>Проявляйте бдительность, не подвергайте себя и окружающих людей смертельной опасности, соблюдайте элементар</w:t>
      </w:r>
      <w:r>
        <w:rPr>
          <w:rFonts w:ascii="Times New Roman" w:hAnsi="Times New Roman"/>
          <w:sz w:val="28"/>
          <w:szCs w:val="28"/>
        </w:rPr>
        <w:t>ные меры пожарной безопасности:</w:t>
      </w:r>
    </w:p>
    <w:p w:rsidR="009412BC" w:rsidRDefault="009412BC" w:rsidP="007F69BC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7F69BC">
        <w:rPr>
          <w:rFonts w:ascii="Times New Roman" w:hAnsi="Times New Roman"/>
          <w:sz w:val="28"/>
          <w:szCs w:val="28"/>
        </w:rPr>
        <w:t>- ник</w:t>
      </w:r>
      <w:r>
        <w:rPr>
          <w:rFonts w:ascii="Times New Roman" w:hAnsi="Times New Roman"/>
          <w:sz w:val="28"/>
          <w:szCs w:val="28"/>
        </w:rPr>
        <w:t>огда не курите, лежа в постели;</w:t>
      </w:r>
    </w:p>
    <w:p w:rsidR="009412BC" w:rsidRDefault="009412BC" w:rsidP="007F69BC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7F69BC">
        <w:rPr>
          <w:rFonts w:ascii="Times New Roman" w:hAnsi="Times New Roman"/>
          <w:sz w:val="28"/>
          <w:szCs w:val="28"/>
        </w:rPr>
        <w:t>- не забывайте потушить сигарету, тушите ее только в пепельнице и ни в коем случае не б</w:t>
      </w:r>
      <w:r>
        <w:rPr>
          <w:rFonts w:ascii="Times New Roman" w:hAnsi="Times New Roman"/>
          <w:sz w:val="28"/>
          <w:szCs w:val="28"/>
        </w:rPr>
        <w:t>росайте окурки и спички на пол;</w:t>
      </w:r>
    </w:p>
    <w:p w:rsidR="009412BC" w:rsidRDefault="009412BC" w:rsidP="007F69BC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7F69BC">
        <w:rPr>
          <w:rFonts w:ascii="Times New Roman" w:hAnsi="Times New Roman"/>
          <w:sz w:val="28"/>
          <w:szCs w:val="28"/>
        </w:rPr>
        <w:t xml:space="preserve">- не оставляйте без </w:t>
      </w:r>
      <w:r>
        <w:rPr>
          <w:rFonts w:ascii="Times New Roman" w:hAnsi="Times New Roman"/>
          <w:sz w:val="28"/>
          <w:szCs w:val="28"/>
        </w:rPr>
        <w:t>присмотра нетрезвого домочадца;</w:t>
      </w:r>
    </w:p>
    <w:p w:rsidR="009412BC" w:rsidRDefault="009412BC" w:rsidP="007F69BC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7F69BC">
        <w:rPr>
          <w:rFonts w:ascii="Times New Roman" w:hAnsi="Times New Roman"/>
          <w:sz w:val="28"/>
          <w:szCs w:val="28"/>
        </w:rPr>
        <w:t xml:space="preserve">- если произошло возгорание, сразу звоните в пожарную охрану </w:t>
      </w:r>
      <w:r>
        <w:rPr>
          <w:rFonts w:ascii="Times New Roman" w:hAnsi="Times New Roman"/>
          <w:sz w:val="28"/>
          <w:szCs w:val="28"/>
        </w:rPr>
        <w:t>01, с сотовых телефонов  – 101;</w:t>
      </w:r>
    </w:p>
    <w:p w:rsidR="009412BC" w:rsidRDefault="009412BC" w:rsidP="007F69BC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7F69BC">
        <w:rPr>
          <w:rFonts w:ascii="Times New Roman" w:hAnsi="Times New Roman"/>
          <w:sz w:val="28"/>
          <w:szCs w:val="28"/>
        </w:rPr>
        <w:t>- как можно быстрее покиньте горящее помещение, обязательно закройте за собой двери и окна, иначе от притока свежего воздух</w:t>
      </w:r>
      <w:r>
        <w:rPr>
          <w:rFonts w:ascii="Times New Roman" w:hAnsi="Times New Roman"/>
          <w:sz w:val="28"/>
          <w:szCs w:val="28"/>
        </w:rPr>
        <w:t>а пожар разгорится еще быстрее;</w:t>
      </w:r>
    </w:p>
    <w:p w:rsidR="009412BC" w:rsidRDefault="009412BC" w:rsidP="007F69BC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7F69BC">
        <w:rPr>
          <w:rFonts w:ascii="Times New Roman" w:hAnsi="Times New Roman"/>
          <w:sz w:val="28"/>
          <w:szCs w:val="28"/>
        </w:rPr>
        <w:t>- если помещение сильно задымлено, пробирайтесь к выходу, пригнувшись к полу - там меньше дыма, по возможности при</w:t>
      </w:r>
      <w:r>
        <w:rPr>
          <w:rFonts w:ascii="Times New Roman" w:hAnsi="Times New Roman"/>
          <w:sz w:val="28"/>
          <w:szCs w:val="28"/>
        </w:rPr>
        <w:t>кройте нос и рот мокрой тканью.</w:t>
      </w:r>
    </w:p>
    <w:p w:rsidR="009412BC" w:rsidRPr="007F69BC" w:rsidRDefault="009412BC" w:rsidP="007F69BC">
      <w:pPr>
        <w:ind w:firstLine="708"/>
        <w:jc w:val="both"/>
        <w:rPr>
          <w:sz w:val="28"/>
          <w:szCs w:val="28"/>
        </w:rPr>
      </w:pPr>
      <w:r w:rsidRPr="007F69BC">
        <w:rPr>
          <w:rFonts w:ascii="Times New Roman" w:hAnsi="Times New Roman"/>
          <w:sz w:val="28"/>
          <w:szCs w:val="28"/>
        </w:rPr>
        <w:t>Помните, что от соблюдения этих простых правил зависят ваше здоровье и жизнь ваших детей и близких.</w:t>
      </w:r>
    </w:p>
    <w:sectPr w:rsidR="009412BC" w:rsidRPr="007F69BC" w:rsidSect="008545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A4478"/>
    <w:rsid w:val="007F69BC"/>
    <w:rsid w:val="008545F4"/>
    <w:rsid w:val="009412BC"/>
    <w:rsid w:val="009A4478"/>
    <w:rsid w:val="009B40C5"/>
    <w:rsid w:val="00A426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45F4"/>
    <w:pPr>
      <w:spacing w:after="200" w:line="276" w:lineRule="auto"/>
    </w:pPr>
  </w:style>
  <w:style w:type="paragraph" w:styleId="Heading3">
    <w:name w:val="heading 3"/>
    <w:basedOn w:val="Normal"/>
    <w:link w:val="Heading3Char"/>
    <w:uiPriority w:val="99"/>
    <w:qFormat/>
    <w:rsid w:val="009A4478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9A4478"/>
    <w:rPr>
      <w:rFonts w:ascii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769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76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769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769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139</Words>
  <Characters>796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zbp-01</cp:lastModifiedBy>
  <cp:revision>3</cp:revision>
  <dcterms:created xsi:type="dcterms:W3CDTF">2017-01-16T18:42:00Z</dcterms:created>
  <dcterms:modified xsi:type="dcterms:W3CDTF">2017-01-17T14:31:00Z</dcterms:modified>
</cp:coreProperties>
</file>