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36" w:rsidRPr="00504542" w:rsidRDefault="00715736" w:rsidP="00504542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504542">
        <w:rPr>
          <w:rFonts w:ascii="Times New Roman" w:hAnsi="Times New Roman"/>
          <w:b/>
          <w:bCs/>
          <w:sz w:val="28"/>
          <w:szCs w:val="28"/>
        </w:rPr>
        <w:t>Любителям зимних видов активного отдыха…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Популярными видами времяпровождения зимой являются катание с горок на «ватрушках» и санках-ледянках, катание на сноуборде и горнолыжный спорт. Но такие развлечения могут бы</w:t>
      </w:r>
      <w:r>
        <w:rPr>
          <w:rFonts w:ascii="Times New Roman" w:hAnsi="Times New Roman"/>
          <w:sz w:val="28"/>
          <w:szCs w:val="28"/>
        </w:rPr>
        <w:t>ть опасными и непредсказуемыми.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При катании на «ватрушках» (тюбинг) и санках-ледянка</w:t>
      </w:r>
      <w:r>
        <w:rPr>
          <w:rFonts w:ascii="Times New Roman" w:hAnsi="Times New Roman"/>
          <w:sz w:val="28"/>
          <w:szCs w:val="28"/>
        </w:rPr>
        <w:t>х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Не следует перегружать «ватрушку». В характеристиках каждой модели указан максимально допустимый для нее вес. Опасно садиться на ватрушку нескольким людям</w:t>
      </w:r>
      <w:r>
        <w:rPr>
          <w:rFonts w:ascii="Times New Roman" w:hAnsi="Times New Roman"/>
          <w:sz w:val="28"/>
          <w:szCs w:val="28"/>
        </w:rPr>
        <w:t xml:space="preserve"> сразу – из нее можно вылететь.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Также нельзя прикреплять «ватрушки» друг к другу паровозиком – о</w:t>
      </w:r>
      <w:r>
        <w:rPr>
          <w:rFonts w:ascii="Times New Roman" w:hAnsi="Times New Roman"/>
          <w:sz w:val="28"/>
          <w:szCs w:val="28"/>
        </w:rPr>
        <w:t>ни могут перевернуться.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Внизу склона должно быть д</w:t>
      </w:r>
      <w:r>
        <w:rPr>
          <w:rFonts w:ascii="Times New Roman" w:hAnsi="Times New Roman"/>
          <w:sz w:val="28"/>
          <w:szCs w:val="28"/>
        </w:rPr>
        <w:t>остаточно места для торможения.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 xml:space="preserve">- Прежде чем начать спуск по трассе, осмотрите ее: на ней недолжно быть ям, бугров, торчащих кустов, камней. Они могут серьезно повредить «ватрушку», проколов или разрезав </w:t>
      </w:r>
      <w:r>
        <w:rPr>
          <w:rFonts w:ascii="Times New Roman" w:hAnsi="Times New Roman"/>
          <w:sz w:val="28"/>
          <w:szCs w:val="28"/>
        </w:rPr>
        <w:t>ее.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Перед началом спуска убедитесь, что перед вами нет никого</w:t>
      </w:r>
      <w:r>
        <w:rPr>
          <w:rFonts w:ascii="Times New Roman" w:hAnsi="Times New Roman"/>
          <w:sz w:val="28"/>
          <w:szCs w:val="28"/>
        </w:rPr>
        <w:t xml:space="preserve"> из катающихся, особенно детей.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Откажитесь от катания в со</w:t>
      </w:r>
      <w:r>
        <w:rPr>
          <w:rFonts w:ascii="Times New Roman" w:hAnsi="Times New Roman"/>
          <w:sz w:val="28"/>
          <w:szCs w:val="28"/>
        </w:rPr>
        <w:t>стоянии алкогольного опьянения.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Кататься следует сидя, не пытайтесь вста</w:t>
      </w:r>
      <w:r>
        <w:rPr>
          <w:rFonts w:ascii="Times New Roman" w:hAnsi="Times New Roman"/>
          <w:sz w:val="28"/>
          <w:szCs w:val="28"/>
        </w:rPr>
        <w:t>вать или прыгать как на батуте.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 xml:space="preserve">- Не привязывайте «надувные санки» к транспортным средствам: </w:t>
      </w:r>
      <w:r>
        <w:rPr>
          <w:rFonts w:ascii="Times New Roman" w:hAnsi="Times New Roman"/>
          <w:sz w:val="28"/>
          <w:szCs w:val="28"/>
        </w:rPr>
        <w:t>снегоходам, автомобилям и т.д.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катании на сноуборде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Выберите правильный с</w:t>
      </w:r>
      <w:r>
        <w:rPr>
          <w:rFonts w:ascii="Times New Roman" w:hAnsi="Times New Roman"/>
          <w:sz w:val="28"/>
          <w:szCs w:val="28"/>
        </w:rPr>
        <w:t>клон для своего уровня катания.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Используйте защиту дл</w:t>
      </w:r>
      <w:r>
        <w:rPr>
          <w:rFonts w:ascii="Times New Roman" w:hAnsi="Times New Roman"/>
          <w:sz w:val="28"/>
          <w:szCs w:val="28"/>
        </w:rPr>
        <w:t>я запястий, наколенники и шлем.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</w:t>
      </w:r>
      <w:r>
        <w:rPr>
          <w:rFonts w:ascii="Times New Roman" w:hAnsi="Times New Roman"/>
          <w:sz w:val="28"/>
          <w:szCs w:val="28"/>
        </w:rPr>
        <w:t>роверьте исправность креплений.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 xml:space="preserve">- Не переоценивайте свои силы и учитывайте внешние </w:t>
      </w:r>
      <w:r>
        <w:rPr>
          <w:rFonts w:ascii="Times New Roman" w:hAnsi="Times New Roman"/>
          <w:sz w:val="28"/>
          <w:szCs w:val="28"/>
        </w:rPr>
        <w:t>условия, например, лед и туман.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Выбира</w:t>
      </w:r>
      <w:r>
        <w:rPr>
          <w:rFonts w:ascii="Times New Roman" w:hAnsi="Times New Roman"/>
          <w:sz w:val="28"/>
          <w:szCs w:val="28"/>
        </w:rPr>
        <w:t>йте безопасную скорость спуска.</w:t>
      </w:r>
    </w:p>
    <w:p w:rsidR="00715736" w:rsidRDefault="00715736" w:rsidP="005045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Перед сменой направления движения, оглянитесь назад, чтобы проверит</w:t>
      </w:r>
      <w:r>
        <w:rPr>
          <w:rFonts w:ascii="Times New Roman" w:hAnsi="Times New Roman"/>
          <w:sz w:val="28"/>
          <w:szCs w:val="28"/>
        </w:rPr>
        <w:t>ь, не едет ли кто-нибудь сзади.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Не сидите на склоне. Останавливайтесь только сбоку,</w:t>
      </w:r>
      <w:r>
        <w:rPr>
          <w:rFonts w:ascii="Times New Roman" w:hAnsi="Times New Roman"/>
          <w:sz w:val="28"/>
          <w:szCs w:val="28"/>
        </w:rPr>
        <w:t xml:space="preserve"> стоя лицом к склону.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катании на горных лыжах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Реально оценивайте свои силы: скорость спуска и маневры на трассе должны отвечать вашей физич</w:t>
      </w:r>
      <w:r>
        <w:rPr>
          <w:rFonts w:ascii="Times New Roman" w:hAnsi="Times New Roman"/>
          <w:sz w:val="28"/>
          <w:szCs w:val="28"/>
        </w:rPr>
        <w:t>еской и технической подготовке.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Контролируйте свою скорость и средство передвижения в соответствии с крутизной склона, погодными условиями и наличия препятствий таким образом, чтобы не создав</w:t>
      </w:r>
      <w:r>
        <w:rPr>
          <w:rFonts w:ascii="Times New Roman" w:hAnsi="Times New Roman"/>
          <w:sz w:val="28"/>
          <w:szCs w:val="28"/>
        </w:rPr>
        <w:t>ать опасность на склоне другим.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Пребывание на трассе в состоянии алкогольного, наркотического или токсического опьян</w:t>
      </w:r>
      <w:r>
        <w:rPr>
          <w:rFonts w:ascii="Times New Roman" w:hAnsi="Times New Roman"/>
          <w:sz w:val="28"/>
          <w:szCs w:val="28"/>
        </w:rPr>
        <w:t>ения категорически запрещается.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 xml:space="preserve">- Объезжайте стоящего ниже лыжника или того, который медленно двигается, следует на расстоянии не менее </w:t>
      </w:r>
      <w:smartTag w:uri="urn:schemas-microsoft-com:office:smarttags" w:element="metricconverter">
        <w:smartTagPr>
          <w:attr w:name="ProductID" w:val="5 метров"/>
        </w:smartTagPr>
        <w:r w:rsidRPr="00504542">
          <w:rPr>
            <w:rFonts w:ascii="Times New Roman" w:hAnsi="Times New Roman"/>
            <w:sz w:val="28"/>
            <w:szCs w:val="28"/>
          </w:rPr>
          <w:t>5 метров</w:t>
        </w:r>
      </w:smartTag>
      <w:r w:rsidRPr="00504542">
        <w:rPr>
          <w:rFonts w:ascii="Times New Roman" w:hAnsi="Times New Roman"/>
          <w:sz w:val="28"/>
          <w:szCs w:val="28"/>
        </w:rPr>
        <w:t>, предупреждая о своем приближении голосом. Лыжника, который движется справа, след</w:t>
      </w:r>
      <w:r>
        <w:rPr>
          <w:rFonts w:ascii="Times New Roman" w:hAnsi="Times New Roman"/>
          <w:sz w:val="28"/>
          <w:szCs w:val="28"/>
        </w:rPr>
        <w:t>ует объезжать слева и наоборот.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Двигаясь вниз по склону, выбирайте направление движения так, чтобы лыжники, которые находятся перед вами, был</w:t>
      </w:r>
      <w:r>
        <w:rPr>
          <w:rFonts w:ascii="Times New Roman" w:hAnsi="Times New Roman"/>
          <w:sz w:val="28"/>
          <w:szCs w:val="28"/>
        </w:rPr>
        <w:t>и уверены в своей безопасности.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 xml:space="preserve">- Помните, что во время столкновения всегда виноват тот, кто находится сверху по склону, а значит он </w:t>
      </w:r>
      <w:r>
        <w:rPr>
          <w:rFonts w:ascii="Times New Roman" w:hAnsi="Times New Roman"/>
          <w:sz w:val="28"/>
          <w:szCs w:val="28"/>
        </w:rPr>
        <w:t>должен контролировать ситуацию.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Если Вас объезжают, когда Вы не двигаетесь, оставайтесь на месте, если же Вы двигаетесь, н</w:t>
      </w:r>
      <w:r>
        <w:rPr>
          <w:rFonts w:ascii="Times New Roman" w:hAnsi="Times New Roman"/>
          <w:sz w:val="28"/>
          <w:szCs w:val="28"/>
        </w:rPr>
        <w:t>е меняйте направления движения.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Подниматься по трассе без использования горнолыжного подъемника необходимо справа по краю склона, не мешая лыжникам, которые спуска</w:t>
      </w:r>
      <w:r>
        <w:rPr>
          <w:rFonts w:ascii="Times New Roman" w:hAnsi="Times New Roman"/>
          <w:sz w:val="28"/>
          <w:szCs w:val="28"/>
        </w:rPr>
        <w:t>ются.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Прежде чем пересекать склон, убедитесь, что сверху никто не спускается. При пересечении склона контролируйте верхнюю от себя его часть. Спортивные трассы во время сорев</w:t>
      </w:r>
      <w:r>
        <w:rPr>
          <w:rFonts w:ascii="Times New Roman" w:hAnsi="Times New Roman"/>
          <w:sz w:val="28"/>
          <w:szCs w:val="28"/>
        </w:rPr>
        <w:t>нований пересекать запрещается.</w:t>
      </w:r>
    </w:p>
    <w:p w:rsidR="0071573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Запрещается подрезать лыжников и сноубордистов, так ка</w:t>
      </w:r>
      <w:r>
        <w:rPr>
          <w:rFonts w:ascii="Times New Roman" w:hAnsi="Times New Roman"/>
          <w:sz w:val="28"/>
          <w:szCs w:val="28"/>
        </w:rPr>
        <w:t>к это может привести к травмам.</w:t>
      </w:r>
    </w:p>
    <w:p w:rsidR="00715736" w:rsidRPr="00897676" w:rsidRDefault="00715736" w:rsidP="008976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04542">
        <w:rPr>
          <w:rFonts w:ascii="Times New Roman" w:hAnsi="Times New Roman"/>
          <w:sz w:val="28"/>
          <w:szCs w:val="28"/>
        </w:rPr>
        <w:t>- Не останавливайтесь на узких участках трасс, и тех отрезках, которые плохо просматриваются, на виражах и за холмами, потому что лыжник, который спускается, Вас не видит.</w:t>
      </w:r>
    </w:p>
    <w:sectPr w:rsidR="00715736" w:rsidRPr="00897676" w:rsidSect="00897676">
      <w:pgSz w:w="11906" w:h="16838"/>
      <w:pgMar w:top="289" w:right="851" w:bottom="295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F6"/>
    <w:rsid w:val="001874F6"/>
    <w:rsid w:val="00504542"/>
    <w:rsid w:val="00715736"/>
    <w:rsid w:val="007C68AD"/>
    <w:rsid w:val="00897676"/>
    <w:rsid w:val="008F1537"/>
    <w:rsid w:val="00AA6FA0"/>
    <w:rsid w:val="00C33EA5"/>
    <w:rsid w:val="00CB1E41"/>
    <w:rsid w:val="00CC475B"/>
    <w:rsid w:val="00D4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EA5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1874F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874F6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00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491</Words>
  <Characters>2801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5</cp:revision>
  <dcterms:created xsi:type="dcterms:W3CDTF">2017-01-16T18:39:00Z</dcterms:created>
  <dcterms:modified xsi:type="dcterms:W3CDTF">2017-01-17T14:38:00Z</dcterms:modified>
</cp:coreProperties>
</file>