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D1F" w:rsidRPr="001E7999" w:rsidRDefault="009C6D1F" w:rsidP="00443144">
      <w:pP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/>
          <w:b/>
          <w:bCs/>
          <w:sz w:val="27"/>
          <w:szCs w:val="27"/>
        </w:rPr>
      </w:pPr>
      <w:r w:rsidRPr="001E7999">
        <w:rPr>
          <w:rFonts w:ascii="Times New Roman" w:hAnsi="Times New Roman"/>
          <w:b/>
          <w:bCs/>
          <w:sz w:val="27"/>
          <w:szCs w:val="27"/>
        </w:rPr>
        <w:t>Действия при отказе срабатывания пиротехники и ее утилизация</w:t>
      </w:r>
    </w:p>
    <w:p w:rsidR="009C6D1F" w:rsidRDefault="009C6D1F" w:rsidP="00443144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43144">
        <w:rPr>
          <w:rFonts w:ascii="Times New Roman" w:hAnsi="Times New Roman"/>
          <w:sz w:val="28"/>
          <w:szCs w:val="28"/>
        </w:rPr>
        <w:t xml:space="preserve">До Нового года осталось совсем чуть-чуть! Все чаще на улицах слышны звуки взрывающихся фейерверков. Красочные зрелища поднимают настроение, дарят волшебные впечатления. При этом не стоит забывать, что требования пожарной безопасности к пиротехнической продукции, установленные нормативными документами, должны быть обеспечены не только в процессе реализации, хранения и использования, но также и в случае отказа срабатывания и при ее утилизации. </w:t>
      </w:r>
    </w:p>
    <w:p w:rsidR="009C6D1F" w:rsidRDefault="009C6D1F" w:rsidP="00443144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43144">
        <w:rPr>
          <w:rFonts w:ascii="Times New Roman" w:hAnsi="Times New Roman"/>
          <w:sz w:val="28"/>
          <w:szCs w:val="28"/>
        </w:rPr>
        <w:t xml:space="preserve">После запуска фейерверка, не забудьте осмотреть и очистить территорию от отработанных, несработавших пиротехнических изделий и их опасных элементов! </w:t>
      </w:r>
    </w:p>
    <w:p w:rsidR="009C6D1F" w:rsidRDefault="009C6D1F" w:rsidP="00443144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43144">
        <w:rPr>
          <w:rFonts w:ascii="Times New Roman" w:hAnsi="Times New Roman"/>
          <w:sz w:val="28"/>
          <w:szCs w:val="28"/>
        </w:rPr>
        <w:t xml:space="preserve">По общему правилу, количество отказов срабатывания должно быть не более 10%. Конкретные значения параметров надежности должны быть указаны в нормативной и технической документации на пиротехнику. Важно помнить, что в случае если фитиль погас или прогорел, а изделие не начало работать, следует: </w:t>
      </w:r>
    </w:p>
    <w:p w:rsidR="009C6D1F" w:rsidRDefault="009C6D1F" w:rsidP="00443144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43144">
        <w:rPr>
          <w:rFonts w:ascii="Times New Roman" w:hAnsi="Times New Roman"/>
          <w:sz w:val="28"/>
          <w:szCs w:val="28"/>
        </w:rPr>
        <w:t xml:space="preserve">- выждать 10 минут, чтобы удостовериться в отказе; </w:t>
      </w:r>
    </w:p>
    <w:p w:rsidR="009C6D1F" w:rsidRDefault="009C6D1F" w:rsidP="00443144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43144">
        <w:rPr>
          <w:rFonts w:ascii="Times New Roman" w:hAnsi="Times New Roman"/>
          <w:sz w:val="28"/>
          <w:szCs w:val="28"/>
        </w:rPr>
        <w:t xml:space="preserve">- подойти к фейерверочному изделию и провести его визуальный осмотр, чтобы удостовериться в отсутствии тлеющих частей. Категорически запрещается наклоняться над ним. Последующие действия можно выполнять, только убедившись в отсутствии тлеющих частей; </w:t>
      </w:r>
    </w:p>
    <w:p w:rsidR="009C6D1F" w:rsidRDefault="009C6D1F" w:rsidP="00443144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43144">
        <w:rPr>
          <w:rFonts w:ascii="Times New Roman" w:hAnsi="Times New Roman"/>
          <w:sz w:val="28"/>
          <w:szCs w:val="28"/>
        </w:rPr>
        <w:t xml:space="preserve">- собрать и уничтожить не сработавшее фейерверочное изделие. </w:t>
      </w:r>
    </w:p>
    <w:p w:rsidR="009C6D1F" w:rsidRDefault="009C6D1F" w:rsidP="00443144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43144">
        <w:rPr>
          <w:rFonts w:ascii="Times New Roman" w:hAnsi="Times New Roman"/>
          <w:sz w:val="28"/>
          <w:szCs w:val="28"/>
        </w:rPr>
        <w:t xml:space="preserve">Утилизация пиротехнических изделий – это их обработка с целью приведения в безопасное состояние или для повторного использования составляющих их пиротехнических составов. </w:t>
      </w:r>
    </w:p>
    <w:p w:rsidR="009C6D1F" w:rsidRDefault="009C6D1F" w:rsidP="00443144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43144">
        <w:rPr>
          <w:rFonts w:ascii="Times New Roman" w:hAnsi="Times New Roman"/>
          <w:sz w:val="28"/>
          <w:szCs w:val="28"/>
        </w:rPr>
        <w:t xml:space="preserve">Утилизации подлежат пиротехнические изделия, утратившие свои потребительские свойства и (или) не соответствующие требованиям нормативных актов, в том числе: </w:t>
      </w:r>
    </w:p>
    <w:p w:rsidR="009C6D1F" w:rsidRDefault="009C6D1F" w:rsidP="00443144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43144">
        <w:rPr>
          <w:rFonts w:ascii="Times New Roman" w:hAnsi="Times New Roman"/>
          <w:sz w:val="28"/>
          <w:szCs w:val="28"/>
        </w:rPr>
        <w:t xml:space="preserve">- в случае несрабатывания электровоспламенителей; </w:t>
      </w:r>
    </w:p>
    <w:p w:rsidR="009C6D1F" w:rsidRDefault="009C6D1F" w:rsidP="00443144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43144">
        <w:rPr>
          <w:rFonts w:ascii="Times New Roman" w:hAnsi="Times New Roman"/>
          <w:sz w:val="28"/>
          <w:szCs w:val="28"/>
        </w:rPr>
        <w:t xml:space="preserve">- в случае невоспламенения составов; </w:t>
      </w:r>
    </w:p>
    <w:p w:rsidR="009C6D1F" w:rsidRDefault="009C6D1F" w:rsidP="00443144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43144">
        <w:rPr>
          <w:rFonts w:ascii="Times New Roman" w:hAnsi="Times New Roman"/>
          <w:sz w:val="28"/>
          <w:szCs w:val="28"/>
        </w:rPr>
        <w:t xml:space="preserve">- в случае неполного срабатывания изделий; </w:t>
      </w:r>
    </w:p>
    <w:p w:rsidR="009C6D1F" w:rsidRDefault="009C6D1F" w:rsidP="00443144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43144">
        <w:rPr>
          <w:rFonts w:ascii="Times New Roman" w:hAnsi="Times New Roman"/>
          <w:sz w:val="28"/>
          <w:szCs w:val="28"/>
        </w:rPr>
        <w:t xml:space="preserve">- при обрыве проводов электровоспламенителей; </w:t>
      </w:r>
    </w:p>
    <w:p w:rsidR="009C6D1F" w:rsidRDefault="009C6D1F" w:rsidP="00443144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43144">
        <w:rPr>
          <w:rFonts w:ascii="Times New Roman" w:hAnsi="Times New Roman"/>
          <w:sz w:val="28"/>
          <w:szCs w:val="28"/>
        </w:rPr>
        <w:t xml:space="preserve">- по окончании срока годности; </w:t>
      </w:r>
    </w:p>
    <w:p w:rsidR="009C6D1F" w:rsidRDefault="009C6D1F" w:rsidP="00352947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43144">
        <w:rPr>
          <w:rFonts w:ascii="Times New Roman" w:hAnsi="Times New Roman"/>
          <w:sz w:val="28"/>
          <w:szCs w:val="28"/>
        </w:rPr>
        <w:t xml:space="preserve">- при отсутствии (утрате) идентификационных признаков; </w:t>
      </w:r>
    </w:p>
    <w:p w:rsidR="009C6D1F" w:rsidRDefault="009C6D1F" w:rsidP="00352947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43144">
        <w:rPr>
          <w:rFonts w:ascii="Times New Roman" w:hAnsi="Times New Roman"/>
          <w:sz w:val="28"/>
          <w:szCs w:val="28"/>
        </w:rPr>
        <w:t xml:space="preserve">- в случае обнаружения следов порчи; </w:t>
      </w:r>
    </w:p>
    <w:p w:rsidR="009C6D1F" w:rsidRDefault="009C6D1F" w:rsidP="00352947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43144">
        <w:rPr>
          <w:rFonts w:ascii="Times New Roman" w:hAnsi="Times New Roman"/>
          <w:sz w:val="28"/>
          <w:szCs w:val="28"/>
        </w:rPr>
        <w:t xml:space="preserve">- контрафактные пиротехнические изделия. </w:t>
      </w:r>
    </w:p>
    <w:p w:rsidR="009C6D1F" w:rsidRDefault="009C6D1F" w:rsidP="00352947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43144">
        <w:rPr>
          <w:rFonts w:ascii="Times New Roman" w:hAnsi="Times New Roman"/>
          <w:sz w:val="28"/>
          <w:szCs w:val="28"/>
        </w:rPr>
        <w:t xml:space="preserve">Уничтожение (утилизация) партий пиротехнических изделий должно проводиться специализированными организациями, имеющими право на осуществление данного вида деятельности. В обычных условиях фейерверочные изделия уничтожают, поместив их в воду на срок не менее 24 часов. После этого их можно выбросить с бытовым мусором. Категорически запрещается сжигать фейерверочные изделия на кострах. </w:t>
      </w:r>
    </w:p>
    <w:p w:rsidR="009C6D1F" w:rsidRDefault="009C6D1F" w:rsidP="00352947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43144">
        <w:rPr>
          <w:rFonts w:ascii="Times New Roman" w:hAnsi="Times New Roman"/>
          <w:sz w:val="28"/>
          <w:szCs w:val="28"/>
        </w:rPr>
        <w:t xml:space="preserve">В процессе утилизации должны выполняться требования безопасности: </w:t>
      </w:r>
    </w:p>
    <w:p w:rsidR="009C6D1F" w:rsidRDefault="009C6D1F" w:rsidP="00352947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43144">
        <w:rPr>
          <w:rFonts w:ascii="Times New Roman" w:hAnsi="Times New Roman"/>
          <w:sz w:val="28"/>
          <w:szCs w:val="28"/>
        </w:rPr>
        <w:t xml:space="preserve">- пиротехнические изделия подлежат утилизации потребителем с соблюдением мер пожаробезопасности и взрывобезопасности в соответствии с требованиями, указанными в эксплуатационной документации или в виде маркировочного обозначения на изделии; </w:t>
      </w:r>
    </w:p>
    <w:p w:rsidR="009C6D1F" w:rsidRPr="00443144" w:rsidRDefault="009C6D1F" w:rsidP="00352947">
      <w:pPr>
        <w:spacing w:before="100" w:beforeAutospacing="1" w:after="100" w:afterAutospacing="1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43144">
        <w:rPr>
          <w:rFonts w:ascii="Times New Roman" w:hAnsi="Times New Roman"/>
          <w:sz w:val="28"/>
          <w:szCs w:val="28"/>
        </w:rPr>
        <w:t>- утилизация пиротехнических изделий, а также отходов производства и потребления с целью получения вторичной продукции (сырья, материалов, комплектующих элементов) осуществляется в соответствии с технологической инструкцией (технологическим процессом) организациями, имеющими разрешительные документы на производство пиротехнических изделий, в соответствии с законодательством. </w:t>
      </w:r>
    </w:p>
    <w:p w:rsidR="009C6D1F" w:rsidRPr="00443144" w:rsidRDefault="009C6D1F" w:rsidP="00443144">
      <w:pPr>
        <w:jc w:val="both"/>
        <w:rPr>
          <w:sz w:val="28"/>
          <w:szCs w:val="28"/>
        </w:rPr>
      </w:pPr>
    </w:p>
    <w:sectPr w:rsidR="009C6D1F" w:rsidRPr="00443144" w:rsidSect="007F7B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7999"/>
    <w:rsid w:val="001E7999"/>
    <w:rsid w:val="00352947"/>
    <w:rsid w:val="00443144"/>
    <w:rsid w:val="007F7B5E"/>
    <w:rsid w:val="009C6D1F"/>
    <w:rsid w:val="00E20C6C"/>
    <w:rsid w:val="00E871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7B5E"/>
    <w:pPr>
      <w:spacing w:after="200" w:line="276" w:lineRule="auto"/>
    </w:pPr>
  </w:style>
  <w:style w:type="paragraph" w:styleId="Heading3">
    <w:name w:val="heading 3"/>
    <w:basedOn w:val="Normal"/>
    <w:link w:val="Heading3Char"/>
    <w:uiPriority w:val="99"/>
    <w:qFormat/>
    <w:rsid w:val="001E7999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1E7999"/>
    <w:rPr>
      <w:rFonts w:ascii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rsid w:val="001E799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0291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29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29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29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458</Words>
  <Characters>2616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zbp-01</cp:lastModifiedBy>
  <cp:revision>4</cp:revision>
  <dcterms:created xsi:type="dcterms:W3CDTF">2017-01-14T20:16:00Z</dcterms:created>
  <dcterms:modified xsi:type="dcterms:W3CDTF">2017-01-17T08:01:00Z</dcterms:modified>
</cp:coreProperties>
</file>