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СОВЕТ ДЕПУТАТОВ</w:t>
      </w: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ВЫШИНСКОГО СЕЛЬСКОГО ПОСЕЛЕНИЯ</w:t>
      </w: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5"/>
        </w:rPr>
      </w:pPr>
      <w:r>
        <w:rPr>
          <w:b/>
          <w:color w:val="000000"/>
          <w:spacing w:val="-5"/>
        </w:rPr>
        <w:t xml:space="preserve">ЗУБОВО-ПОЛЯНСКОГО МУНИЦИПАЛЬНОГО РАЙОНА </w:t>
      </w: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>РЕСПУБЛИКИ МОРДОВИЯ</w:t>
      </w: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РЕШЕНИЕ </w:t>
      </w:r>
    </w:p>
    <w:p w:rsidR="002606A3" w:rsidRDefault="002606A3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2606A3" w:rsidRDefault="002606A3" w:rsidP="00A132B5">
      <w:pPr>
        <w:shd w:val="clear" w:color="auto" w:fill="FFFFFF"/>
        <w:rPr>
          <w:color w:val="000000"/>
          <w:spacing w:val="7"/>
        </w:rPr>
      </w:pPr>
      <w:r>
        <w:rPr>
          <w:color w:val="000000"/>
          <w:spacing w:val="7"/>
        </w:rPr>
        <w:t xml:space="preserve">       от « 29 » декабря  </w:t>
      </w:r>
      <w:smartTag w:uri="urn:schemas-microsoft-com:office:smarttags" w:element="metricconverter">
        <w:smartTagPr>
          <w:attr w:name="ProductID" w:val="2016 г"/>
        </w:smartTagPr>
        <w:r>
          <w:rPr>
            <w:color w:val="000000"/>
            <w:spacing w:val="7"/>
          </w:rPr>
          <w:t>2016 г</w:t>
        </w:r>
      </w:smartTag>
      <w:r>
        <w:rPr>
          <w:color w:val="000000"/>
          <w:spacing w:val="7"/>
        </w:rPr>
        <w:t xml:space="preserve">.                                                                       № 3 </w:t>
      </w:r>
    </w:p>
    <w:p w:rsidR="002606A3" w:rsidRDefault="002606A3" w:rsidP="00A132B5">
      <w:pPr>
        <w:shd w:val="clear" w:color="auto" w:fill="FFFFFF"/>
        <w:rPr>
          <w:color w:val="000000"/>
        </w:rPr>
      </w:pPr>
    </w:p>
    <w:p w:rsidR="002606A3" w:rsidRDefault="002606A3" w:rsidP="00A132B5">
      <w:pPr>
        <w:jc w:val="center"/>
        <w:rPr>
          <w:b/>
        </w:rPr>
      </w:pPr>
    </w:p>
    <w:p w:rsidR="002606A3" w:rsidRDefault="002606A3" w:rsidP="00A132B5">
      <w:pPr>
        <w:jc w:val="center"/>
        <w:rPr>
          <w:b/>
        </w:rPr>
      </w:pPr>
    </w:p>
    <w:p w:rsidR="002606A3" w:rsidRDefault="002606A3" w:rsidP="00A132B5">
      <w:pPr>
        <w:jc w:val="both"/>
        <w:rPr>
          <w:b/>
        </w:rPr>
      </w:pPr>
    </w:p>
    <w:p w:rsidR="002606A3" w:rsidRDefault="002606A3" w:rsidP="00A132B5">
      <w:pPr>
        <w:jc w:val="both"/>
        <w:rPr>
          <w:b/>
        </w:rPr>
      </w:pPr>
      <w:r>
        <w:rPr>
          <w:b/>
        </w:rPr>
        <w:t>«Об утверждении штатного расписания»</w:t>
      </w:r>
    </w:p>
    <w:p w:rsidR="002606A3" w:rsidRDefault="002606A3" w:rsidP="00A132B5">
      <w:pPr>
        <w:jc w:val="both"/>
        <w:rPr>
          <w:b/>
        </w:rPr>
      </w:pPr>
    </w:p>
    <w:p w:rsidR="002606A3" w:rsidRDefault="002606A3" w:rsidP="00A132B5">
      <w:pPr>
        <w:jc w:val="both"/>
        <w:rPr>
          <w:b/>
        </w:rPr>
      </w:pPr>
    </w:p>
    <w:p w:rsidR="002606A3" w:rsidRDefault="002606A3" w:rsidP="00A132B5">
      <w:pPr>
        <w:jc w:val="both"/>
        <w:rPr>
          <w:b/>
        </w:rPr>
      </w:pPr>
    </w:p>
    <w:p w:rsidR="002606A3" w:rsidRDefault="002606A3" w:rsidP="00A132B5">
      <w:pPr>
        <w:jc w:val="both"/>
      </w:pPr>
      <w:r>
        <w:t xml:space="preserve">         </w:t>
      </w:r>
      <w:r w:rsidRPr="00FD53D9">
        <w:t xml:space="preserve">Руководствуясь Федеральным законом от 06.10.2003 N 131-ФЗ «Об общих принципах организации местного самоуправления в Российской Федерации», Уставом </w:t>
      </w:r>
      <w:r>
        <w:t xml:space="preserve"> Вышинского сельского поселения », Совет депутатов решил:</w:t>
      </w:r>
    </w:p>
    <w:p w:rsidR="002606A3" w:rsidRDefault="002606A3" w:rsidP="00A132B5">
      <w:pPr>
        <w:jc w:val="both"/>
        <w:rPr>
          <w:b/>
        </w:rPr>
      </w:pPr>
    </w:p>
    <w:p w:rsidR="002606A3" w:rsidRDefault="002606A3" w:rsidP="00A132B5">
      <w:pPr>
        <w:jc w:val="both"/>
      </w:pPr>
      <w:r>
        <w:t>1.Утвердить штатное расписание администрации Вышинского сельского поселения Зубово- Полянского муниципального района Республики Мордовия</w:t>
      </w:r>
    </w:p>
    <w:p w:rsidR="002606A3" w:rsidRDefault="002606A3" w:rsidP="00A132B5">
      <w:pPr>
        <w:jc w:val="both"/>
      </w:pPr>
    </w:p>
    <w:tbl>
      <w:tblPr>
        <w:tblW w:w="8978" w:type="dxa"/>
        <w:tblLook w:val="01E0"/>
      </w:tblPr>
      <w:tblGrid>
        <w:gridCol w:w="4428"/>
        <w:gridCol w:w="1980"/>
        <w:gridCol w:w="2570"/>
      </w:tblGrid>
      <w:tr w:rsidR="002606A3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Наименование должности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Кол-во единиц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rPr>
                <w:b/>
              </w:rPr>
              <w:t>Должностной оклад (в рублях)</w:t>
            </w:r>
          </w:p>
        </w:tc>
      </w:tr>
      <w:tr w:rsidR="002606A3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>Глава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A8687A" w:rsidRDefault="002606A3" w:rsidP="00727667">
            <w:pPr>
              <w:jc w:val="both"/>
            </w:pPr>
            <w:r>
              <w:t>3649</w:t>
            </w:r>
          </w:p>
        </w:tc>
      </w:tr>
      <w:tr w:rsidR="002606A3" w:rsidTr="00727667">
        <w:trPr>
          <w:trHeight w:val="52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>Заместитель главы администрации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 xml:space="preserve"> </w:t>
            </w:r>
          </w:p>
          <w:p w:rsidR="002606A3" w:rsidRPr="00163EF3" w:rsidRDefault="002606A3" w:rsidP="00727667">
            <w:pPr>
              <w:jc w:val="both"/>
            </w:pPr>
            <w:r w:rsidRPr="00163EF3">
              <w:t xml:space="preserve">        1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9D0772" w:rsidRDefault="002606A3" w:rsidP="00727667">
            <w:pPr>
              <w:jc w:val="both"/>
              <w:rPr>
                <w:color w:val="FF0000"/>
              </w:rPr>
            </w:pPr>
          </w:p>
          <w:p w:rsidR="002606A3" w:rsidRPr="00A8687A" w:rsidRDefault="002606A3" w:rsidP="00727667">
            <w:pPr>
              <w:jc w:val="both"/>
            </w:pPr>
            <w:r>
              <w:t>3175</w:t>
            </w:r>
          </w:p>
        </w:tc>
      </w:tr>
      <w:tr w:rsidR="002606A3" w:rsidTr="00727667">
        <w:trPr>
          <w:trHeight w:val="210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>Главный бухгалтер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A8687A" w:rsidRDefault="002606A3" w:rsidP="00727667">
            <w:pPr>
              <w:jc w:val="both"/>
            </w:pPr>
            <w:r>
              <w:t>3175</w:t>
            </w:r>
          </w:p>
        </w:tc>
      </w:tr>
      <w:tr w:rsidR="002606A3" w:rsidTr="00727667">
        <w:trPr>
          <w:trHeight w:val="150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>Водитель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A8687A" w:rsidRDefault="002606A3" w:rsidP="00727667">
            <w:pPr>
              <w:jc w:val="both"/>
            </w:pPr>
            <w:r w:rsidRPr="00A8687A">
              <w:t>2463</w:t>
            </w:r>
          </w:p>
        </w:tc>
      </w:tr>
      <w:tr w:rsidR="002606A3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 w:rsidRPr="00163EF3">
              <w:t>Уборщица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163EF3" w:rsidRDefault="002606A3" w:rsidP="00727667">
            <w:pPr>
              <w:jc w:val="both"/>
            </w:pPr>
            <w:r>
              <w:t xml:space="preserve">        0,5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A3" w:rsidRPr="00A8687A" w:rsidRDefault="002606A3" w:rsidP="00727667">
            <w:pPr>
              <w:jc w:val="both"/>
            </w:pPr>
            <w:r w:rsidRPr="00A8687A">
              <w:t>1073</w:t>
            </w:r>
          </w:p>
        </w:tc>
      </w:tr>
    </w:tbl>
    <w:p w:rsidR="002606A3" w:rsidRDefault="002606A3" w:rsidP="00A132B5">
      <w:pPr>
        <w:jc w:val="both"/>
      </w:pPr>
    </w:p>
    <w:p w:rsidR="002606A3" w:rsidRDefault="002606A3" w:rsidP="00A132B5"/>
    <w:p w:rsidR="002606A3" w:rsidRDefault="002606A3" w:rsidP="00A132B5"/>
    <w:p w:rsidR="002606A3" w:rsidRDefault="002606A3" w:rsidP="00A132B5">
      <w:bookmarkStart w:id="0" w:name="_GoBack"/>
      <w:bookmarkEnd w:id="0"/>
    </w:p>
    <w:p w:rsidR="002606A3" w:rsidRDefault="002606A3" w:rsidP="00A132B5"/>
    <w:p w:rsidR="002606A3" w:rsidRDefault="002606A3" w:rsidP="00A132B5"/>
    <w:p w:rsidR="002606A3" w:rsidRDefault="002606A3" w:rsidP="00A132B5"/>
    <w:p w:rsidR="002606A3" w:rsidRDefault="002606A3" w:rsidP="00A132B5">
      <w:r>
        <w:t>Глава Вышинского сельского</w:t>
      </w:r>
    </w:p>
    <w:p w:rsidR="002606A3" w:rsidRDefault="002606A3" w:rsidP="00A132B5">
      <w:r>
        <w:t>поселения Зубово- Полянского</w:t>
      </w:r>
    </w:p>
    <w:p w:rsidR="002606A3" w:rsidRDefault="002606A3" w:rsidP="00A132B5">
      <w:r>
        <w:t>муниципального района РМ                         -                                             А.А. Нистратова</w:t>
      </w:r>
    </w:p>
    <w:p w:rsidR="002606A3" w:rsidRDefault="002606A3"/>
    <w:sectPr w:rsidR="002606A3" w:rsidSect="006A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2B5"/>
    <w:rsid w:val="00163EF3"/>
    <w:rsid w:val="00207D95"/>
    <w:rsid w:val="002606A3"/>
    <w:rsid w:val="0045790B"/>
    <w:rsid w:val="00534CCC"/>
    <w:rsid w:val="006A70C7"/>
    <w:rsid w:val="006F3527"/>
    <w:rsid w:val="00727667"/>
    <w:rsid w:val="009D0772"/>
    <w:rsid w:val="00A132B5"/>
    <w:rsid w:val="00A8687A"/>
    <w:rsid w:val="00FD5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2B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uiPriority w:val="99"/>
    <w:rsid w:val="00A132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159</Words>
  <Characters>908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visha</cp:lastModifiedBy>
  <cp:revision>2</cp:revision>
  <cp:lastPrinted>2017-01-17T11:46:00Z</cp:lastPrinted>
  <dcterms:created xsi:type="dcterms:W3CDTF">2016-01-11T14:01:00Z</dcterms:created>
  <dcterms:modified xsi:type="dcterms:W3CDTF">2017-01-17T11:46:00Z</dcterms:modified>
</cp:coreProperties>
</file>