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BD3" w:rsidRDefault="001B3BD3" w:rsidP="000875FE">
      <w:pPr>
        <w:pStyle w:val="ConsPlusTitle"/>
        <w:jc w:val="center"/>
      </w:pPr>
      <w:r>
        <w:t>СОВЕТ ДЕПУТАТОВ  ГОРЕНСКОГО СЕЛЬСКОГО ПОСЕЛЕНИЯ</w:t>
      </w:r>
    </w:p>
    <w:p w:rsidR="001B3BD3" w:rsidRDefault="001B3BD3" w:rsidP="000875FE">
      <w:pPr>
        <w:pStyle w:val="ConsPlusTitle"/>
        <w:jc w:val="center"/>
        <w:rPr>
          <w:rFonts w:cs="Times New Roman"/>
        </w:rPr>
      </w:pPr>
      <w:r>
        <w:t xml:space="preserve">ЗУБОВО-ПОЛЯНСКОГО  МУНИЦИПАЛЬНОГО РАЙОНА </w:t>
      </w:r>
    </w:p>
    <w:p w:rsidR="001B3BD3" w:rsidRDefault="001B3BD3" w:rsidP="000875FE">
      <w:pPr>
        <w:pStyle w:val="ConsPlusTitle"/>
        <w:jc w:val="center"/>
      </w:pPr>
      <w:r>
        <w:t>РЕСПУБЛИКИ МОРДОВИЯ</w:t>
      </w:r>
    </w:p>
    <w:p w:rsidR="001B3BD3" w:rsidRDefault="001B3BD3" w:rsidP="000875FE">
      <w:pPr>
        <w:pStyle w:val="ConsPlusTitle"/>
        <w:jc w:val="center"/>
      </w:pPr>
    </w:p>
    <w:p w:rsidR="001B3BD3" w:rsidRDefault="001B3BD3">
      <w:pPr>
        <w:pStyle w:val="ConsPlusTitle"/>
        <w:jc w:val="center"/>
      </w:pPr>
      <w:r>
        <w:t>РЕШЕНИЕ</w:t>
      </w:r>
    </w:p>
    <w:p w:rsidR="001B3BD3" w:rsidRDefault="001B3BD3">
      <w:pPr>
        <w:pStyle w:val="ConsPlusTitle"/>
        <w:jc w:val="center"/>
        <w:rPr>
          <w:rFonts w:cs="Times New Roman"/>
        </w:rPr>
      </w:pPr>
      <w:r>
        <w:t>От 16 февраля 2016 г.                                                                                                       N 1</w:t>
      </w:r>
    </w:p>
    <w:p w:rsidR="001B3BD3" w:rsidRDefault="001B3BD3">
      <w:pPr>
        <w:pStyle w:val="ConsPlusTitle"/>
        <w:jc w:val="center"/>
        <w:rPr>
          <w:rFonts w:cs="Times New Roman"/>
        </w:rPr>
      </w:pPr>
    </w:p>
    <w:p w:rsidR="001B3BD3" w:rsidRDefault="001B3BD3">
      <w:pPr>
        <w:pStyle w:val="ConsPlusTitle"/>
        <w:jc w:val="center"/>
        <w:rPr>
          <w:rFonts w:cs="Times New Roman"/>
        </w:rPr>
      </w:pPr>
    </w:p>
    <w:p w:rsidR="001B3BD3" w:rsidRDefault="001B3BD3">
      <w:pPr>
        <w:pStyle w:val="ConsPlusTitle"/>
        <w:jc w:val="center"/>
        <w:rPr>
          <w:rFonts w:cs="Times New Roman"/>
        </w:rPr>
      </w:pPr>
    </w:p>
    <w:p w:rsidR="001B3BD3" w:rsidRDefault="001B3BD3" w:rsidP="000875FE">
      <w:pPr>
        <w:pStyle w:val="ConsPlusTitle"/>
        <w:ind w:left="550"/>
        <w:rPr>
          <w:rFonts w:cs="Times New Roman"/>
        </w:rPr>
      </w:pPr>
      <w:r>
        <w:t xml:space="preserve">О ВНЕСЕНИИ ИЗМЕНЕНИЙ В РЕШЕНИЕ СОВЕТА ДЕПУТАТОВ </w:t>
      </w:r>
    </w:p>
    <w:p w:rsidR="001B3BD3" w:rsidRDefault="001B3BD3" w:rsidP="000875FE">
      <w:pPr>
        <w:pStyle w:val="ConsPlusTitle"/>
        <w:ind w:left="550"/>
      </w:pPr>
      <w:r>
        <w:t>ГОРЕНСКОГО СЕЛЬСКОГО ПОСЕЛЕНИЯ</w:t>
      </w:r>
    </w:p>
    <w:p w:rsidR="001B3BD3" w:rsidRDefault="001B3BD3" w:rsidP="000875FE">
      <w:pPr>
        <w:pStyle w:val="ConsPlusTitle"/>
        <w:ind w:left="550"/>
        <w:rPr>
          <w:rFonts w:cs="Times New Roman"/>
        </w:rPr>
      </w:pPr>
      <w:r>
        <w:t>ЗУБОВО-ПОЛЯНСКОГО МУНИЦИПАЛЬНОГО РАЙОНА ОТ 22.05.2015 года</w:t>
      </w:r>
    </w:p>
    <w:p w:rsidR="001B3BD3" w:rsidRDefault="001B3BD3" w:rsidP="000875FE">
      <w:pPr>
        <w:pStyle w:val="ConsPlusTitle"/>
        <w:ind w:left="550"/>
      </w:pPr>
      <w:r>
        <w:t xml:space="preserve"> № 2«ОБ УСТАНОВЛЕНИИ ЗЕМЕЛЬНОГО НАЛОГА»</w:t>
      </w:r>
    </w:p>
    <w:p w:rsidR="001B3BD3" w:rsidRDefault="001B3BD3" w:rsidP="000875FE">
      <w:pPr>
        <w:pStyle w:val="ConsPlusNormal"/>
        <w:ind w:left="550" w:firstLine="540"/>
        <w:rPr>
          <w:rFonts w:cs="Times New Roman"/>
        </w:rPr>
      </w:pPr>
    </w:p>
    <w:p w:rsidR="001B3BD3" w:rsidRDefault="001B3BD3" w:rsidP="000875FE">
      <w:pPr>
        <w:pStyle w:val="ConsPlusNormal"/>
        <w:ind w:firstLine="540"/>
        <w:jc w:val="both"/>
      </w:pPr>
      <w:r>
        <w:t xml:space="preserve">              В целях приведения в соответствие с Налоговым кодексом Российской Федерации:</w:t>
      </w:r>
    </w:p>
    <w:p w:rsidR="001B3BD3" w:rsidRPr="00D47F12" w:rsidRDefault="001B3BD3" w:rsidP="000875FE">
      <w:pPr>
        <w:pStyle w:val="ConsPlusNormal"/>
        <w:ind w:left="550" w:firstLine="540"/>
        <w:rPr>
          <w:rFonts w:cs="Times New Roman"/>
        </w:rPr>
      </w:pPr>
      <w:r>
        <w:t xml:space="preserve">1. Внести изменение </w:t>
      </w:r>
      <w:r w:rsidRPr="00D47F12">
        <w:t xml:space="preserve">в решение Совета депутатов </w:t>
      </w:r>
      <w:r>
        <w:t>Горенского сельского поселения</w:t>
      </w:r>
      <w:r w:rsidRPr="00D47F12">
        <w:t xml:space="preserve"> </w:t>
      </w:r>
      <w:r>
        <w:t>Зубово-Полянского муниципального</w:t>
      </w:r>
      <w:r w:rsidRPr="00D47F12">
        <w:t xml:space="preserve"> района от </w:t>
      </w:r>
      <w:r>
        <w:t>22 мая 2015 года № 2</w:t>
      </w:r>
      <w:r w:rsidRPr="00D47F12">
        <w:t xml:space="preserve"> "Об установлении земельного налога"</w:t>
      </w:r>
      <w:r>
        <w:t>, изложив его в следующей редакции:</w:t>
      </w:r>
    </w:p>
    <w:p w:rsidR="001B3BD3" w:rsidRDefault="001B3BD3" w:rsidP="000875FE">
      <w:pPr>
        <w:pStyle w:val="ConsPlusNormal"/>
        <w:ind w:left="550" w:firstLine="540"/>
        <w:rPr>
          <w:rFonts w:cs="Times New Roman"/>
        </w:rPr>
      </w:pPr>
    </w:p>
    <w:p w:rsidR="001B3BD3" w:rsidRDefault="001B3BD3" w:rsidP="000875FE">
      <w:pPr>
        <w:pStyle w:val="ConsPlusNormal"/>
        <w:ind w:left="550" w:firstLine="540"/>
        <w:rPr>
          <w:rFonts w:cs="Times New Roman"/>
        </w:rPr>
      </w:pPr>
      <w:r>
        <w:t xml:space="preserve">«1. Ввести в действие на территории Горенского сельского поселения  земельный </w:t>
      </w:r>
      <w:r w:rsidRPr="00B642C5">
        <w:t>налог</w:t>
      </w:r>
      <w:r>
        <w:t xml:space="preserve"> и установить налоговые ставки, порядок и сроки уплаты.</w:t>
      </w:r>
    </w:p>
    <w:p w:rsidR="001B3BD3" w:rsidRDefault="001B3BD3" w:rsidP="000875FE">
      <w:pPr>
        <w:pStyle w:val="ConsPlusNormal"/>
        <w:ind w:left="550" w:firstLine="540"/>
      </w:pPr>
      <w:r>
        <w:t xml:space="preserve">Установить налоговые </w:t>
      </w:r>
      <w:hyperlink r:id="rId4" w:history="1">
        <w:r w:rsidRPr="00B642C5">
          <w:t>ставки</w:t>
        </w:r>
      </w:hyperlink>
      <w:r>
        <w:t xml:space="preserve"> земельного налога в размере:</w:t>
      </w:r>
    </w:p>
    <w:p w:rsidR="001B3BD3" w:rsidRDefault="001B3BD3" w:rsidP="000875FE">
      <w:pPr>
        <w:pStyle w:val="ConsPlusNormal"/>
        <w:ind w:left="550" w:firstLine="540"/>
      </w:pPr>
      <w:r>
        <w:t>1) 0,3 процента в отношении земельных участков:</w:t>
      </w:r>
    </w:p>
    <w:p w:rsidR="001B3BD3" w:rsidRDefault="001B3BD3" w:rsidP="000875FE">
      <w:pPr>
        <w:pStyle w:val="ConsPlusNormal"/>
        <w:ind w:left="550" w:firstLine="540"/>
      </w:pPr>
      <w: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1B3BD3" w:rsidRDefault="001B3BD3" w:rsidP="000875FE">
      <w:pPr>
        <w:pStyle w:val="ConsPlusNormal"/>
        <w:ind w:left="550" w:firstLine="540"/>
      </w:pPr>
      <w: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1B3BD3" w:rsidRDefault="001B3BD3" w:rsidP="000875FE">
      <w:pPr>
        <w:pStyle w:val="ConsPlusNormal"/>
        <w:ind w:left="550" w:firstLine="540"/>
      </w:pPr>
      <w:r>
        <w:t>приобретенных (предоставленных) для личного подсобного хозяйства, садоводства, огородничества или животноводства</w:t>
      </w:r>
      <w:r w:rsidRPr="00D571FB">
        <w:rPr>
          <w:lang w:eastAsia="en-US"/>
        </w:rPr>
        <w:t>, а также дачного хозяйства</w:t>
      </w:r>
      <w:r>
        <w:t>;</w:t>
      </w:r>
    </w:p>
    <w:p w:rsidR="001B3BD3" w:rsidRDefault="001B3BD3" w:rsidP="000875FE">
      <w:pPr>
        <w:pStyle w:val="ConsPlusNormal"/>
        <w:ind w:left="550" w:firstLine="540"/>
      </w:pPr>
      <w: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1B3BD3" w:rsidRDefault="001B3BD3" w:rsidP="000875FE">
      <w:pPr>
        <w:pStyle w:val="ConsPlusNormal"/>
        <w:ind w:left="550" w:firstLine="540"/>
      </w:pPr>
      <w:r>
        <w:t>2) 1,5 процента в отношении прочих земельных участков.</w:t>
      </w:r>
    </w:p>
    <w:p w:rsidR="001B3BD3" w:rsidRDefault="001B3BD3" w:rsidP="000875FE">
      <w:pPr>
        <w:pStyle w:val="ConsPlusNormal"/>
        <w:ind w:left="550" w:firstLine="540"/>
      </w:pPr>
    </w:p>
    <w:p w:rsidR="001B3BD3" w:rsidRPr="009E5D8C" w:rsidRDefault="001B3BD3" w:rsidP="000875FE">
      <w:pPr>
        <w:pStyle w:val="ConsPlusNormal"/>
        <w:ind w:left="550" w:firstLine="540"/>
      </w:pPr>
      <w:r>
        <w:t xml:space="preserve">3. </w:t>
      </w:r>
      <w:r w:rsidRPr="009E5D8C">
        <w:t xml:space="preserve">Освободить от уплаты земельного </w:t>
      </w:r>
      <w:hyperlink r:id="rId5" w:history="1">
        <w:r w:rsidRPr="009E5D8C">
          <w:t>налога</w:t>
        </w:r>
      </w:hyperlink>
      <w:r w:rsidRPr="009E5D8C">
        <w:t xml:space="preserve"> следующие категории налогоплательщиков:</w:t>
      </w:r>
    </w:p>
    <w:p w:rsidR="001B3BD3" w:rsidRPr="009E5D8C" w:rsidRDefault="001B3BD3" w:rsidP="000875FE">
      <w:pPr>
        <w:pStyle w:val="ConsPlusNormal"/>
        <w:ind w:left="550" w:firstLine="540"/>
      </w:pPr>
      <w:r w:rsidRPr="009E5D8C"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1B3BD3" w:rsidRPr="009E5D8C" w:rsidRDefault="001B3BD3" w:rsidP="000875FE">
      <w:pPr>
        <w:pStyle w:val="ConsPlusNormal"/>
        <w:ind w:left="550" w:firstLine="540"/>
      </w:pPr>
      <w:r w:rsidRPr="009E5D8C"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1B3BD3" w:rsidRPr="009E5D8C" w:rsidRDefault="001B3BD3" w:rsidP="000875FE">
      <w:pPr>
        <w:pStyle w:val="ConsPlusNormal"/>
        <w:ind w:left="550" w:firstLine="540"/>
      </w:pPr>
      <w:r w:rsidRPr="009E5D8C"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1B3BD3" w:rsidRDefault="001B3BD3" w:rsidP="000875FE">
      <w:pPr>
        <w:pStyle w:val="ConsPlusNormal"/>
        <w:ind w:left="550" w:firstLine="540"/>
        <w:rPr>
          <w:rFonts w:cs="Times New Roman"/>
        </w:rPr>
      </w:pPr>
      <w:r w:rsidRPr="009E5D8C"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>
        <w:t xml:space="preserve"> и местного значения</w:t>
      </w:r>
      <w:r w:rsidRPr="009E5D8C">
        <w:t>;</w:t>
      </w:r>
    </w:p>
    <w:p w:rsidR="001B3BD3" w:rsidRDefault="001B3BD3" w:rsidP="000875FE">
      <w:pPr>
        <w:pStyle w:val="ConsPlusNormal"/>
        <w:ind w:left="550" w:firstLine="540"/>
        <w:rPr>
          <w:rFonts w:cs="Times New Roman"/>
        </w:rPr>
      </w:pPr>
      <w:r>
        <w:t>о</w:t>
      </w:r>
      <w:r w:rsidRPr="00807C22">
        <w:t>рганизации в отношении земельных участков, входящих в состав государственной (муниципальной) казны</w:t>
      </w:r>
      <w:r w:rsidRPr="009E5D8C">
        <w:t>;</w:t>
      </w:r>
    </w:p>
    <w:p w:rsidR="001B3BD3" w:rsidRDefault="001B3BD3" w:rsidP="000875FE">
      <w:pPr>
        <w:pStyle w:val="ConsPlusNormal"/>
        <w:ind w:left="550" w:firstLine="540"/>
        <w:rPr>
          <w:rFonts w:cs="Times New Roman"/>
        </w:rPr>
      </w:pPr>
    </w:p>
    <w:p w:rsidR="001B3BD3" w:rsidRDefault="001B3BD3" w:rsidP="000875FE">
      <w:pPr>
        <w:pStyle w:val="ConsPlusNormal"/>
        <w:ind w:left="550" w:firstLine="540"/>
      </w:pPr>
      <w:r>
        <w:t xml:space="preserve">4. Налогоплательщики-организации уплачивают авансовые платежи по </w:t>
      </w:r>
      <w:hyperlink r:id="rId6" w:history="1">
        <w:r w:rsidRPr="009E5D8C">
          <w:t>налогу</w:t>
        </w:r>
      </w:hyperlink>
      <w: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1B3BD3" w:rsidRDefault="001B3BD3" w:rsidP="000875FE">
      <w:pPr>
        <w:pStyle w:val="ConsPlusNormal"/>
        <w:ind w:left="550" w:firstLine="540"/>
      </w:pPr>
    </w:p>
    <w:p w:rsidR="001B3BD3" w:rsidRDefault="001B3BD3" w:rsidP="000875FE">
      <w:pPr>
        <w:pStyle w:val="ConsPlusNormal"/>
        <w:ind w:left="550" w:firstLine="540"/>
      </w:pPr>
      <w: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1B3BD3" w:rsidRDefault="001B3BD3" w:rsidP="000875FE">
      <w:pPr>
        <w:pStyle w:val="ConsPlusNormal"/>
        <w:ind w:left="550" w:firstLine="540"/>
      </w:pPr>
    </w:p>
    <w:p w:rsidR="001B3BD3" w:rsidRDefault="001B3BD3" w:rsidP="000875FE">
      <w:pPr>
        <w:pStyle w:val="ConsPlusNormal"/>
        <w:ind w:left="550" w:firstLine="540"/>
      </w:pPr>
      <w: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сельского поселения Горенского не позднее 1 марта указанного года.</w:t>
      </w:r>
    </w:p>
    <w:p w:rsidR="001B3BD3" w:rsidRDefault="001B3BD3" w:rsidP="000875FE">
      <w:pPr>
        <w:pStyle w:val="ConsPlusNormal"/>
        <w:ind w:left="550" w:firstLine="540"/>
      </w:pPr>
    </w:p>
    <w:p w:rsidR="001B3BD3" w:rsidRDefault="001B3BD3" w:rsidP="000875FE">
      <w:pPr>
        <w:pStyle w:val="ConsPlusNormal"/>
        <w:ind w:left="550" w:firstLine="540"/>
      </w:pPr>
      <w:r>
        <w:t>7. Решение опубликовать в средствах массовой информации</w:t>
      </w:r>
    </w:p>
    <w:p w:rsidR="001B3BD3" w:rsidRDefault="001B3BD3" w:rsidP="000875FE">
      <w:pPr>
        <w:pStyle w:val="ConsPlusNormal"/>
        <w:ind w:left="550" w:firstLine="540"/>
      </w:pPr>
    </w:p>
    <w:p w:rsidR="001B3BD3" w:rsidRDefault="001B3BD3" w:rsidP="000875FE">
      <w:pPr>
        <w:pStyle w:val="ConsPlusNormal"/>
        <w:ind w:left="550" w:firstLine="540"/>
      </w:pPr>
      <w:r>
        <w:t xml:space="preserve">2. </w:t>
      </w:r>
      <w:r w:rsidRPr="00D47F12">
        <w:t>Настоящее решение вступает в силу со дня его официального опубликовани</w:t>
      </w:r>
      <w:r>
        <w:t>я.</w:t>
      </w:r>
    </w:p>
    <w:p w:rsidR="001B3BD3" w:rsidRDefault="001B3BD3" w:rsidP="00D47F12">
      <w:pPr>
        <w:pStyle w:val="ConsPlusNormal"/>
        <w:ind w:firstLine="540"/>
        <w:jc w:val="both"/>
        <w:rPr>
          <w:rFonts w:cs="Times New Roman"/>
        </w:rPr>
      </w:pPr>
    </w:p>
    <w:p w:rsidR="001B3BD3" w:rsidRDefault="001B3BD3" w:rsidP="000875FE">
      <w:pPr>
        <w:pStyle w:val="ConsPlusNormal"/>
        <w:ind w:left="550" w:firstLine="540"/>
        <w:rPr>
          <w:rFonts w:cs="Times New Roman"/>
        </w:rPr>
      </w:pPr>
    </w:p>
    <w:p w:rsidR="001B3BD3" w:rsidRDefault="001B3BD3" w:rsidP="000875FE">
      <w:pPr>
        <w:pStyle w:val="ConsPlusNormal"/>
        <w:rPr>
          <w:rFonts w:cs="Times New Roman"/>
        </w:rPr>
      </w:pPr>
    </w:p>
    <w:p w:rsidR="001B3BD3" w:rsidRDefault="001B3BD3" w:rsidP="000875FE">
      <w:pPr>
        <w:pStyle w:val="ConsPlusNormal"/>
        <w:rPr>
          <w:rFonts w:cs="Times New Roman"/>
        </w:rPr>
      </w:pPr>
    </w:p>
    <w:p w:rsidR="001B3BD3" w:rsidRDefault="001B3BD3" w:rsidP="000875FE">
      <w:pPr>
        <w:pStyle w:val="ConsPlusNormal"/>
        <w:rPr>
          <w:rFonts w:cs="Times New Roman"/>
        </w:rPr>
      </w:pPr>
    </w:p>
    <w:p w:rsidR="001B3BD3" w:rsidRDefault="001B3BD3" w:rsidP="000875FE">
      <w:pPr>
        <w:pStyle w:val="ConsPlusNormal"/>
        <w:rPr>
          <w:rFonts w:cs="Times New Roman"/>
        </w:rPr>
      </w:pPr>
    </w:p>
    <w:p w:rsidR="001B3BD3" w:rsidRDefault="001B3BD3" w:rsidP="000875FE">
      <w:pPr>
        <w:pStyle w:val="ConsPlusNormal"/>
        <w:rPr>
          <w:rFonts w:cs="Times New Roman"/>
        </w:rPr>
      </w:pPr>
    </w:p>
    <w:p w:rsidR="001B3BD3" w:rsidRDefault="001B3BD3" w:rsidP="000875FE">
      <w:pPr>
        <w:pStyle w:val="ConsPlusNormal"/>
        <w:rPr>
          <w:rFonts w:cs="Times New Roman"/>
        </w:rPr>
      </w:pPr>
    </w:p>
    <w:p w:rsidR="001B3BD3" w:rsidRDefault="001B3BD3" w:rsidP="000875FE">
      <w:pPr>
        <w:pStyle w:val="ConsPlusNormal"/>
        <w:rPr>
          <w:rFonts w:cs="Times New Roman"/>
        </w:rPr>
      </w:pPr>
    </w:p>
    <w:p w:rsidR="001B3BD3" w:rsidRDefault="001B3BD3" w:rsidP="000875FE">
      <w:pPr>
        <w:pStyle w:val="ConsPlusNormal"/>
      </w:pPr>
      <w:r>
        <w:t xml:space="preserve">                        Глава Горенского сельского поселения                                                                       А.Ю.Телякова</w:t>
      </w:r>
    </w:p>
    <w:sectPr w:rsidR="001B3BD3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07D91"/>
    <w:rsid w:val="0006133D"/>
    <w:rsid w:val="00082A75"/>
    <w:rsid w:val="000875FE"/>
    <w:rsid w:val="000C3EFC"/>
    <w:rsid w:val="000F3EA7"/>
    <w:rsid w:val="001203DA"/>
    <w:rsid w:val="00142BCA"/>
    <w:rsid w:val="001B3BD3"/>
    <w:rsid w:val="001E04CA"/>
    <w:rsid w:val="00233AB2"/>
    <w:rsid w:val="00252992"/>
    <w:rsid w:val="00264606"/>
    <w:rsid w:val="002C57B2"/>
    <w:rsid w:val="00302051"/>
    <w:rsid w:val="003044D0"/>
    <w:rsid w:val="00364DA6"/>
    <w:rsid w:val="00405FBA"/>
    <w:rsid w:val="00430761"/>
    <w:rsid w:val="005A22C4"/>
    <w:rsid w:val="006743F1"/>
    <w:rsid w:val="006761D4"/>
    <w:rsid w:val="006C1B23"/>
    <w:rsid w:val="007B188D"/>
    <w:rsid w:val="00807C22"/>
    <w:rsid w:val="0085182D"/>
    <w:rsid w:val="008D0D06"/>
    <w:rsid w:val="008F54D9"/>
    <w:rsid w:val="00903686"/>
    <w:rsid w:val="00973579"/>
    <w:rsid w:val="00985753"/>
    <w:rsid w:val="009E5D8C"/>
    <w:rsid w:val="00AD7C2E"/>
    <w:rsid w:val="00B44720"/>
    <w:rsid w:val="00B642C5"/>
    <w:rsid w:val="00BF4ED9"/>
    <w:rsid w:val="00C042E4"/>
    <w:rsid w:val="00C46A45"/>
    <w:rsid w:val="00CA4C59"/>
    <w:rsid w:val="00CD4EF3"/>
    <w:rsid w:val="00D47F12"/>
    <w:rsid w:val="00D571FB"/>
    <w:rsid w:val="00DD69ED"/>
    <w:rsid w:val="00E05CEC"/>
    <w:rsid w:val="00F21BF8"/>
    <w:rsid w:val="00F24966"/>
    <w:rsid w:val="00F42E5B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668</Words>
  <Characters>3814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ГОРЕНСКОГО СЕЛЬСКОГО ПОСЕЛЕНИЯ</dc:title>
  <dc:subject/>
  <dc:creator>aleshin</dc:creator>
  <cp:keywords/>
  <dc:description/>
  <cp:lastModifiedBy>Your User Name</cp:lastModifiedBy>
  <cp:revision>2</cp:revision>
  <cp:lastPrinted>2016-02-10T11:53:00Z</cp:lastPrinted>
  <dcterms:created xsi:type="dcterms:W3CDTF">2016-03-02T12:34:00Z</dcterms:created>
  <dcterms:modified xsi:type="dcterms:W3CDTF">2016-03-02T12:34:00Z</dcterms:modified>
</cp:coreProperties>
</file>